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64D" w:rsidRDefault="00354EA2" w:rsidP="001F41A5">
      <w:pPr>
        <w:rPr>
          <w:noProof/>
          <w:lang w:val="en-US"/>
        </w:rPr>
      </w:pPr>
      <w:bookmarkStart w:id="0" w:name="_LastPageContents"/>
      <w:bookmarkStart w:id="1" w:name="_MacBuGuideStaticData_800H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648335</wp:posOffset>
            </wp:positionV>
            <wp:extent cx="5408930" cy="3605530"/>
            <wp:effectExtent l="0" t="0" r="0" b="0"/>
            <wp:wrapNone/>
            <wp:docPr id="93" name="Afbeelding 93" descr="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3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3431540</wp:posOffset>
            </wp:positionV>
            <wp:extent cx="4250055" cy="525145"/>
            <wp:effectExtent l="0" t="0" r="0" b="0"/>
            <wp:wrapTight wrapText="bothSides">
              <wp:wrapPolygon edited="0">
                <wp:start x="0" y="3134"/>
                <wp:lineTo x="0" y="21156"/>
                <wp:lineTo x="21494" y="21156"/>
                <wp:lineTo x="21494" y="3134"/>
                <wp:lineTo x="0" y="3134"/>
              </wp:wrapPolygon>
            </wp:wrapTight>
            <wp:docPr id="7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4231640</wp:posOffset>
                </wp:positionV>
                <wp:extent cx="3835400" cy="452120"/>
                <wp:effectExtent l="3810" t="254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CCA" w:rsidRPr="00571DEB" w:rsidRDefault="00070022" w:rsidP="001F41A5">
                            <w:pPr>
                              <w:pStyle w:val="titel"/>
                            </w:pPr>
                            <w:r w:rsidRPr="00070022">
                              <w:t>Weet jij wat er wordt bedoeld?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margin-left:238.05pt;margin-top:333.2pt;width:302pt;height:35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" filled="f" stroked="f">
                <v:textbox inset=",7.2pt,,7.2pt">
                  <w:txbxContent>
                    <w:p w:rsidR="00FE1CCA" w:rsidRPr="00571DEB" w:rsidRDefault="00070022" w:rsidP="001F41A5">
                      <w:pPr>
                        <w:pStyle w:val="titel"/>
                      </w:pPr>
                      <w:r w:rsidRPr="00070022">
                        <w:t>Weet jij wat er wordt bedoeld?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-257175</wp:posOffset>
            </wp:positionV>
            <wp:extent cx="5790565" cy="279400"/>
            <wp:effectExtent l="0" t="0" r="0" b="0"/>
            <wp:wrapTight wrapText="bothSides">
              <wp:wrapPolygon edited="0">
                <wp:start x="0" y="2945"/>
                <wp:lineTo x="0" y="20618"/>
                <wp:lineTo x="21531" y="20618"/>
                <wp:lineTo x="21531" y="2945"/>
                <wp:lineTo x="0" y="2945"/>
              </wp:wrapPolygon>
            </wp:wrapTight>
            <wp:docPr id="72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1643380</wp:posOffset>
                </wp:positionH>
                <wp:positionV relativeFrom="page">
                  <wp:posOffset>4907280</wp:posOffset>
                </wp:positionV>
                <wp:extent cx="5227320" cy="5100320"/>
                <wp:effectExtent l="0" t="1905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510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:rsidR="00A5241B" w:rsidRDefault="00A5241B" w:rsidP="00A5241B">
                            <w:pPr>
                              <w:pStyle w:val="plattetekst"/>
                            </w:pPr>
                            <w:r>
                              <w:t>‘Noor heeft de bokkenpruik op’, zegt haar moeder.</w:t>
                            </w:r>
                          </w:p>
                          <w:p w:rsidR="00A5241B" w:rsidRDefault="00A5241B" w:rsidP="00A5241B">
                            <w:pPr>
                              <w:pStyle w:val="plattetekst"/>
                            </w:pPr>
                            <w:r>
                              <w:t>Wat is dat nou?</w:t>
                            </w:r>
                          </w:p>
                          <w:p w:rsidR="00A5241B" w:rsidRDefault="00A5241B" w:rsidP="00A5241B">
                            <w:pPr>
                              <w:pStyle w:val="plattetekst"/>
                            </w:pPr>
                            <w:r>
                              <w:t>Heeft Noor een pruik met hoorns op haar hoofd?</w:t>
                            </w:r>
                          </w:p>
                          <w:p w:rsidR="00A5241B" w:rsidRDefault="00A5241B" w:rsidP="00A5241B">
                            <w:pPr>
                              <w:pStyle w:val="plattetekst"/>
                            </w:pPr>
                            <w:r>
                              <w:t xml:space="preserve">Of is er iets anders aan de hand? </w:t>
                            </w:r>
                          </w:p>
                          <w:p w:rsidR="00A5241B" w:rsidRDefault="00A5241B" w:rsidP="00A5241B">
                            <w:pPr>
                              <w:pStyle w:val="plattetekst"/>
                            </w:pPr>
                          </w:p>
                          <w:p w:rsidR="00A5241B" w:rsidRDefault="00A5241B" w:rsidP="00A5241B">
                            <w:pPr>
                              <w:pStyle w:val="plattetekst"/>
                            </w:pPr>
                            <w:r>
                              <w:t>Soms lijkt iemand iets geks te zeggen.</w:t>
                            </w:r>
                          </w:p>
                          <w:p w:rsidR="00A5241B" w:rsidRDefault="00A5241B" w:rsidP="00A5241B">
                            <w:pPr>
                              <w:pStyle w:val="plattetekst"/>
                            </w:pPr>
                            <w:r>
                              <w:t>Maar het betekent wel iets.</w:t>
                            </w:r>
                          </w:p>
                          <w:p w:rsidR="00A5241B" w:rsidRDefault="00A5241B" w:rsidP="00A5241B">
                            <w:pPr>
                              <w:pStyle w:val="plattetekst"/>
                            </w:pPr>
                            <w:r>
                              <w:t>Wat?</w:t>
                            </w:r>
                          </w:p>
                          <w:p w:rsidR="00A5241B" w:rsidRDefault="00A5241B" w:rsidP="00A5241B">
                            <w:pPr>
                              <w:pStyle w:val="plattetekst"/>
                            </w:pPr>
                            <w:r>
                              <w:t>Jij gaat het tekenen.</w:t>
                            </w:r>
                          </w:p>
                          <w:p w:rsidR="00FE1CCA" w:rsidRPr="00571DEB" w:rsidRDefault="00FE1CCA" w:rsidP="005A77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textAlignment w:val="center"/>
                              <w:rPr>
                                <w:rFonts w:eastAsia="Cambria" w:cs="ArialMT"/>
                                <w:color w:val="00000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44564D" w:rsidRDefault="0044564D" w:rsidP="001F41A5">
                            <w:pPr>
                              <w:pStyle w:val="tussenkopje"/>
                            </w:pPr>
                            <w:r>
                              <w:t>Hoort hier een andere opdracht bij?</w:t>
                            </w:r>
                          </w:p>
                          <w:p w:rsidR="0044564D" w:rsidRPr="00571DEB" w:rsidRDefault="005A069A" w:rsidP="0044564D">
                            <w:pPr>
                              <w:pStyle w:val="plattetekst"/>
                            </w:pPr>
                            <w:r>
                              <w:t>Nee</w:t>
                            </w:r>
                            <w:r w:rsidR="0044564D" w:rsidRPr="00571DEB">
                              <w:t>.</w:t>
                            </w:r>
                          </w:p>
                          <w:p w:rsidR="0044564D" w:rsidRPr="00571DEB" w:rsidRDefault="0044564D" w:rsidP="0044564D">
                            <w:pPr>
                              <w:pStyle w:val="plattetekst"/>
                            </w:pPr>
                          </w:p>
                          <w:p w:rsidR="0044564D" w:rsidRPr="00571DEB" w:rsidRDefault="0044564D" w:rsidP="0044564D">
                            <w:pPr>
                              <w:pStyle w:val="tussenkopje"/>
                              <w:rPr>
                                <w:rFonts w:cs="ArialMT"/>
                              </w:rPr>
                            </w:pPr>
                            <w:r>
                              <w:t>Hoeveel tijd heb je?</w:t>
                            </w:r>
                          </w:p>
                          <w:p w:rsidR="0044564D" w:rsidRPr="00571DEB" w:rsidRDefault="005A069A" w:rsidP="0044564D">
                            <w:pPr>
                              <w:pStyle w:val="plattetekst"/>
                            </w:pPr>
                            <w:r>
                              <w:t xml:space="preserve">1 </w:t>
                            </w:r>
                            <w:r w:rsidRPr="001063A1">
                              <w:t>les</w:t>
                            </w:r>
                            <w:r>
                              <w:t>uur</w:t>
                            </w:r>
                          </w:p>
                          <w:p w:rsidR="0044564D" w:rsidRPr="00571DEB" w:rsidRDefault="0044564D" w:rsidP="0044564D">
                            <w:pPr>
                              <w:pStyle w:val="plattetekst"/>
                            </w:pPr>
                          </w:p>
                          <w:p w:rsidR="0044564D" w:rsidRPr="00571DEB" w:rsidRDefault="0044564D" w:rsidP="0044564D">
                            <w:pPr>
                              <w:pStyle w:val="tussenkopje"/>
                              <w:rPr>
                                <w:rFonts w:cs="ArialMT"/>
                              </w:rPr>
                            </w:pPr>
                            <w:r>
                              <w:t>Aantal leerlingen</w:t>
                            </w:r>
                          </w:p>
                          <w:p w:rsidR="005A069A" w:rsidRDefault="005A069A" w:rsidP="005A069A">
                            <w:pPr>
                              <w:pStyle w:val="plattetekst"/>
                            </w:pPr>
                            <w:r>
                              <w:t xml:space="preserve">2 – </w:t>
                            </w:r>
                            <w:r w:rsidRPr="001063A1">
                              <w:t>4 leerlingen</w:t>
                            </w:r>
                          </w:p>
                          <w:p w:rsidR="0044564D" w:rsidRDefault="0044564D" w:rsidP="0044564D">
                            <w:pPr>
                              <w:pStyle w:val="plattetekst"/>
                            </w:pPr>
                          </w:p>
                          <w:p w:rsidR="00EF1AE9" w:rsidRPr="00571DEB" w:rsidRDefault="00EF1AE9" w:rsidP="0044564D">
                            <w:pPr>
                              <w:pStyle w:val="plattetekst"/>
                            </w:pPr>
                          </w:p>
                          <w:p w:rsidR="00FE1CCA" w:rsidRDefault="0044564D" w:rsidP="001F41A5">
                            <w:pPr>
                              <w:pStyle w:val="tussenkopje"/>
                            </w:pPr>
                            <w:r>
                              <w:t>Waar let je op?</w:t>
                            </w:r>
                          </w:p>
                          <w:p w:rsidR="00694AEE" w:rsidRPr="00694AEE" w:rsidRDefault="00354EA2" w:rsidP="001F41A5">
                            <w:pPr>
                              <w:pStyle w:val="tussenkopje"/>
                              <w:rPr>
                                <w:rFonts w:cs="ArialMT"/>
                              </w:rPr>
                            </w:pPr>
                            <w:r w:rsidRPr="00694AEE">
                              <w:rPr>
                                <w:rFonts w:cs="ArialMT"/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704850" cy="723900"/>
                                  <wp:effectExtent l="0" t="0" r="0" b="0"/>
                                  <wp:docPr id="4" name="Afbeelding 1" descr="1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2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241B" w:rsidRDefault="00354EA2" w:rsidP="001F41A5">
                            <w:pPr>
                              <w:pStyle w:val="tussenkopje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>
                                  <wp:extent cx="781050" cy="400050"/>
                                  <wp:effectExtent l="0" t="0" r="0" b="0"/>
                                  <wp:docPr id="3" name="Afbeelding 2" descr="Klik op mij!">
                                    <a:hlinkClick xmlns:a="http://schemas.openxmlformats.org/drawingml/2006/main" r:id="rId11" tooltip="Klik op mij!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lik op mij!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6FC5" w:rsidRDefault="00696FC5" w:rsidP="001F41A5">
                            <w:pPr>
                              <w:pStyle w:val="tussenkopje"/>
                            </w:pPr>
                          </w:p>
                          <w:p w:rsidR="00FE1CCA" w:rsidRPr="005A7786" w:rsidRDefault="00FE1CCA" w:rsidP="001F41A5">
                            <w:pPr>
                              <w:pStyle w:val="tussenkopje"/>
                              <w:rPr>
                                <w:rFonts w:cs="ArialMT"/>
                                <w:color w:val="000000"/>
                              </w:rPr>
                            </w:pPr>
                            <w:r w:rsidRPr="005A7786">
                              <w:t>Hoe ga je te werk?</w:t>
                            </w:r>
                          </w:p>
                          <w:p w:rsidR="00A5241B" w:rsidRPr="00C02271" w:rsidRDefault="00A5241B" w:rsidP="00A5241B">
                            <w:pPr>
                              <w:pStyle w:val="opsomming"/>
                            </w:pPr>
                            <w:r w:rsidRPr="00C02271">
                              <w:t>Pak het werkblad. Lees het verhaal van Nora.</w:t>
                            </w:r>
                          </w:p>
                          <w:p w:rsidR="00A5241B" w:rsidRPr="00C02271" w:rsidRDefault="00A5241B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  <w:ind w:left="426"/>
                            </w:pPr>
                            <w:r w:rsidRPr="00C02271">
                              <w:t>Welke zinnen vinden jullie raar? Kleur ze.</w:t>
                            </w:r>
                          </w:p>
                          <w:p w:rsidR="00A5241B" w:rsidRPr="00C02271" w:rsidRDefault="00A5241B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:rsidR="00A5241B" w:rsidRDefault="00A5241B" w:rsidP="00A5241B">
                            <w:pPr>
                              <w:pStyle w:val="opsomming"/>
                            </w:pPr>
                            <w:r>
                              <w:t>Wat betekenen de zinnen, denken jullie? Denk erover na.</w:t>
                            </w:r>
                          </w:p>
                          <w:p w:rsidR="00A5241B" w:rsidRDefault="00A5241B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  <w:ind w:left="426"/>
                            </w:pPr>
                            <w:r>
                              <w:t xml:space="preserve">Doe het zo: </w:t>
                            </w:r>
                            <w:r w:rsidRPr="005B367D">
                              <w:rPr>
                                <w:bCs/>
                                <w:i/>
                                <w:iCs/>
                              </w:rPr>
                              <w:t>VK Papegaai</w:t>
                            </w:r>
                            <w:r>
                              <w:t>.</w:t>
                            </w:r>
                          </w:p>
                          <w:p w:rsidR="00A5241B" w:rsidRDefault="00A5241B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:rsidR="00A5241B" w:rsidRDefault="00A5241B" w:rsidP="00A5241B">
                            <w:pPr>
                              <w:pStyle w:val="opsomming"/>
                            </w:pPr>
                            <w:r>
                              <w:t>Wat betekenen de zinnen echt? Zoek het op.</w:t>
                            </w:r>
                          </w:p>
                          <w:p w:rsidR="00A5241B" w:rsidRDefault="00A5241B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  <w:ind w:left="426"/>
                            </w:pPr>
                            <w:r>
                              <w:t>Hadden jullie het goed?</w:t>
                            </w:r>
                          </w:p>
                          <w:p w:rsidR="00A5241B" w:rsidRDefault="00A5241B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  <w:ind w:left="426"/>
                            </w:pPr>
                          </w:p>
                          <w:p w:rsidR="00A5241B" w:rsidRDefault="00A5241B" w:rsidP="00A5241B">
                            <w:pPr>
                              <w:pStyle w:val="opsomming"/>
                            </w:pPr>
                            <w:r>
                              <w:t xml:space="preserve">Hoe kun je erachter komen wat een zin betekent? </w:t>
                            </w:r>
                          </w:p>
                          <w:p w:rsidR="00A5241B" w:rsidRDefault="00A5241B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  <w:ind w:left="426"/>
                            </w:pPr>
                            <w:r>
                              <w:t>Bedenk samen manieren.</w:t>
                            </w:r>
                          </w:p>
                          <w:p w:rsidR="00A5241B" w:rsidRDefault="00A5241B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:rsidR="00A5241B" w:rsidRDefault="00A5241B" w:rsidP="00A5241B">
                            <w:pPr>
                              <w:pStyle w:val="opsomming"/>
                            </w:pPr>
                            <w:r>
                              <w:t>Bespreek met de juf of meester wat jullie hebben bedacht.</w:t>
                            </w:r>
                          </w:p>
                          <w:p w:rsidR="00A5241B" w:rsidRDefault="00A5241B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:rsidR="00A5241B" w:rsidRDefault="00A5241B" w:rsidP="00A5241B">
                            <w:pPr>
                              <w:pStyle w:val="opsomming"/>
                            </w:pPr>
                            <w:r>
                              <w:t>Lees ook de andere verhaaltjes. Kleur de rare zinnen.</w:t>
                            </w:r>
                          </w:p>
                          <w:p w:rsidR="00A5241B" w:rsidRDefault="00A5241B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  <w:ind w:left="426" w:hanging="426"/>
                            </w:pPr>
                          </w:p>
                          <w:p w:rsidR="00A5241B" w:rsidRDefault="00A5241B" w:rsidP="00A5241B">
                            <w:pPr>
                              <w:pStyle w:val="opsomming"/>
                            </w:pPr>
                            <w:r>
                              <w:t xml:space="preserve">Zoek uit wat de zinnen betekenen. </w:t>
                            </w:r>
                          </w:p>
                          <w:p w:rsidR="00A5241B" w:rsidRDefault="00A5241B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  <w:ind w:left="426"/>
                            </w:pPr>
                            <w:r>
                              <w:t>Doe dat op een van de manieren die jullie hebben bedacht.</w:t>
                            </w:r>
                          </w:p>
                          <w:p w:rsidR="00A5241B" w:rsidRDefault="00A5241B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:rsidR="00A5241B" w:rsidRDefault="00A5241B" w:rsidP="00A5241B">
                            <w:pPr>
                              <w:pStyle w:val="opsomming"/>
                            </w:pPr>
                            <w:r>
                              <w:t xml:space="preserve">Je weet nu wat alle zinnen betekenen. Teken het verhaal. </w:t>
                            </w:r>
                          </w:p>
                          <w:p w:rsidR="00A5241B" w:rsidRDefault="00A5241B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:rsidR="00A5241B" w:rsidRDefault="00A5241B" w:rsidP="00A5241B">
                            <w:pPr>
                              <w:pStyle w:val="opsomming"/>
                            </w:pPr>
                            <w:r>
                              <w:t>Teken het verhaal nog een keer. Maar nu zoals een kind het tekent dat de zinnen niet snapt.</w:t>
                            </w:r>
                          </w:p>
                          <w:p w:rsidR="00A5241B" w:rsidRDefault="00A5241B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  <w:ind w:left="426"/>
                            </w:pPr>
                            <w:r>
                              <w:t>Tip: dit kind tekent Nora met een pruik met hoorntjes op! En Niek als een vogel…</w:t>
                            </w:r>
                          </w:p>
                          <w:p w:rsidR="00FE1CCA" w:rsidRDefault="00FE1CCA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:rsidR="00EF1AE9" w:rsidRDefault="00EF1AE9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:rsidR="00EF1AE9" w:rsidRDefault="00EF1AE9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:rsidR="00EF1AE9" w:rsidRPr="001F41A5" w:rsidRDefault="00EF1AE9" w:rsidP="00A5241B">
                            <w:pPr>
                              <w:pStyle w:val="opsomming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:rsidR="00FE1CCA" w:rsidRPr="00571DEB" w:rsidRDefault="00FE1CCA" w:rsidP="00E0346C">
                            <w:pPr>
                              <w:pStyle w:val="tussenkopje"/>
                              <w:rPr>
                                <w:color w:val="5D4490"/>
                              </w:rPr>
                            </w:pPr>
                            <w:r w:rsidRPr="00571DEB">
                              <w:t>Wat kun je gebruiken?</w:t>
                            </w:r>
                          </w:p>
                          <w:p w:rsidR="006D6AB0" w:rsidRDefault="006D6AB0" w:rsidP="006D6AB0">
                            <w:pPr>
                              <w:pStyle w:val="plattetekst"/>
                            </w:pPr>
                            <w:r>
                              <w:t>Je bepaalt zelf welke bronnen je gebruikt.</w:t>
                            </w:r>
                          </w:p>
                          <w:p w:rsidR="00A5241B" w:rsidRDefault="00A5241B" w:rsidP="00A5241B">
                            <w:pPr>
                              <w:pStyle w:val="plattetekst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tekenpapier</w:t>
                            </w:r>
                          </w:p>
                          <w:p w:rsidR="00A5241B" w:rsidRDefault="00A5241B" w:rsidP="00A5241B">
                            <w:pPr>
                              <w:pStyle w:val="plattetekst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potlood</w:t>
                            </w:r>
                          </w:p>
                          <w:p w:rsidR="00A5241B" w:rsidRDefault="00A5241B" w:rsidP="00A5241B">
                            <w:pPr>
                              <w:pStyle w:val="plattetekst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VK Papegaai</w:t>
                            </w:r>
                          </w:p>
                          <w:p w:rsidR="00FE1CCA" w:rsidRPr="00571DEB" w:rsidRDefault="00FE1CCA" w:rsidP="005A77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textAlignment w:val="center"/>
                              <w:rPr>
                                <w:rFonts w:eastAsia="Cambria" w:cs="ArialMT"/>
                                <w:color w:val="00000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FE1CCA" w:rsidRPr="00571DEB" w:rsidRDefault="00FE1CCA" w:rsidP="00E0346C">
                            <w:pPr>
                              <w:pStyle w:val="tussenkopje"/>
                              <w:rPr>
                                <w:rFonts w:cs="ArialMT"/>
                                <w:color w:val="000000"/>
                              </w:rPr>
                            </w:pPr>
                            <w:r w:rsidRPr="00571DEB">
                              <w:t>Informatie</w:t>
                            </w:r>
                          </w:p>
                          <w:p w:rsidR="00A5241B" w:rsidRDefault="00A5241B" w:rsidP="00A5241B">
                            <w:pPr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Wat betekent die zin? </w:t>
                            </w:r>
                          </w:p>
                          <w:p w:rsidR="00A5241B" w:rsidRDefault="00A5241B" w:rsidP="00A5241B">
                            <w:pPr>
                              <w:spacing w:line="360" w:lineRule="auto"/>
                              <w:ind w:left="360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Pr="00965EE9">
                                <w:rPr>
                                  <w:rStyle w:val="Hyperlink"/>
                                  <w:rFonts w:cs="Arial"/>
                                  <w:sz w:val="22"/>
                                  <w:szCs w:val="22"/>
                                </w:rPr>
                                <w:t>http://www.spreekwoord.nl/</w:t>
                              </w:r>
                            </w:hyperlink>
                          </w:p>
                          <w:p w:rsidR="00A5241B" w:rsidRDefault="00A5241B" w:rsidP="00A5241B">
                            <w:pPr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Wat kan dat woord betekenen? </w:t>
                            </w:r>
                          </w:p>
                          <w:p w:rsidR="00354EA2" w:rsidRDefault="00354EA2" w:rsidP="00A5241B">
                            <w:pPr>
                              <w:spacing w:line="360" w:lineRule="auto"/>
                              <w:ind w:left="360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Pr="00433C58">
                                <w:rPr>
                                  <w:rStyle w:val="Hyperlink"/>
                                  <w:rFonts w:cs="Arial"/>
                                  <w:sz w:val="22"/>
                                  <w:szCs w:val="22"/>
                                </w:rPr>
                                <w:t>https://synoniemen.net/index.php?zoekterm=betekenen</w:t>
                              </w:r>
                            </w:hyperlink>
                          </w:p>
                          <w:p w:rsidR="00354EA2" w:rsidRDefault="00354EA2" w:rsidP="00A5241B">
                            <w:pPr>
                              <w:spacing w:line="360" w:lineRule="auto"/>
                              <w:ind w:left="360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FE1CCA" w:rsidRDefault="00FE1CCA" w:rsidP="00A5241B">
                            <w:pPr>
                              <w:pStyle w:val="plattetekst"/>
                            </w:pPr>
                          </w:p>
                          <w:p w:rsidR="001E0C29" w:rsidRPr="00571DEB" w:rsidRDefault="001E0C29" w:rsidP="00A5241B">
                            <w:pPr>
                              <w:pStyle w:val="plattetekst"/>
                            </w:pPr>
                            <w:bookmarkStart w:id="2" w:name="_GoBack"/>
                            <w:bookmarkEnd w:id="2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margin-left:129.4pt;margin-top:386.4pt;width:411.6pt;height:401.6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" filled="f" stroked="f">
                <v:textbox style="mso-next-textbox:#Text Box 50" inset=",7.2pt,,7.2pt">
                  <w:txbxContent>
                    <w:p w:rsidR="00A5241B" w:rsidRDefault="00A5241B" w:rsidP="00A5241B">
                      <w:pPr>
                        <w:pStyle w:val="plattetekst"/>
                      </w:pPr>
                      <w:r>
                        <w:t>‘Noor heeft de bokkenpruik op’, zegt haar moeder.</w:t>
                      </w:r>
                    </w:p>
                    <w:p w:rsidR="00A5241B" w:rsidRDefault="00A5241B" w:rsidP="00A5241B">
                      <w:pPr>
                        <w:pStyle w:val="plattetekst"/>
                      </w:pPr>
                      <w:r>
                        <w:t>Wat is dat nou?</w:t>
                      </w:r>
                    </w:p>
                    <w:p w:rsidR="00A5241B" w:rsidRDefault="00A5241B" w:rsidP="00A5241B">
                      <w:pPr>
                        <w:pStyle w:val="plattetekst"/>
                      </w:pPr>
                      <w:r>
                        <w:t>Heeft Noor een pruik met hoorns op haar hoofd?</w:t>
                      </w:r>
                    </w:p>
                    <w:p w:rsidR="00A5241B" w:rsidRDefault="00A5241B" w:rsidP="00A5241B">
                      <w:pPr>
                        <w:pStyle w:val="plattetekst"/>
                      </w:pPr>
                      <w:r>
                        <w:t xml:space="preserve">Of is er iets anders aan de hand? </w:t>
                      </w:r>
                    </w:p>
                    <w:p w:rsidR="00A5241B" w:rsidRDefault="00A5241B" w:rsidP="00A5241B">
                      <w:pPr>
                        <w:pStyle w:val="plattetekst"/>
                      </w:pPr>
                    </w:p>
                    <w:p w:rsidR="00A5241B" w:rsidRDefault="00A5241B" w:rsidP="00A5241B">
                      <w:pPr>
                        <w:pStyle w:val="plattetekst"/>
                      </w:pPr>
                      <w:r>
                        <w:t>Soms lijkt iemand iets geks te zeggen.</w:t>
                      </w:r>
                    </w:p>
                    <w:p w:rsidR="00A5241B" w:rsidRDefault="00A5241B" w:rsidP="00A5241B">
                      <w:pPr>
                        <w:pStyle w:val="plattetekst"/>
                      </w:pPr>
                      <w:r>
                        <w:t>Maar het betekent wel iets.</w:t>
                      </w:r>
                    </w:p>
                    <w:p w:rsidR="00A5241B" w:rsidRDefault="00A5241B" w:rsidP="00A5241B">
                      <w:pPr>
                        <w:pStyle w:val="plattetekst"/>
                      </w:pPr>
                      <w:r>
                        <w:t>Wat?</w:t>
                      </w:r>
                    </w:p>
                    <w:p w:rsidR="00A5241B" w:rsidRDefault="00A5241B" w:rsidP="00A5241B">
                      <w:pPr>
                        <w:pStyle w:val="plattetekst"/>
                      </w:pPr>
                      <w:r>
                        <w:t>Jij gaat het tekenen.</w:t>
                      </w:r>
                    </w:p>
                    <w:p w:rsidR="00FE1CCA" w:rsidRPr="00571DEB" w:rsidRDefault="00FE1CCA" w:rsidP="005A778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textAlignment w:val="center"/>
                        <w:rPr>
                          <w:rFonts w:eastAsia="Cambria" w:cs="ArialMT"/>
                          <w:color w:val="000000"/>
                          <w:sz w:val="22"/>
                          <w:szCs w:val="22"/>
                          <w:lang w:eastAsia="en-US"/>
                        </w:rPr>
                      </w:pPr>
                    </w:p>
                    <w:p w:rsidR="0044564D" w:rsidRDefault="0044564D" w:rsidP="001F41A5">
                      <w:pPr>
                        <w:pStyle w:val="tussenkopje"/>
                      </w:pPr>
                      <w:r>
                        <w:t>Hoort hier een andere opdracht bij?</w:t>
                      </w:r>
                    </w:p>
                    <w:p w:rsidR="0044564D" w:rsidRPr="00571DEB" w:rsidRDefault="005A069A" w:rsidP="0044564D">
                      <w:pPr>
                        <w:pStyle w:val="plattetekst"/>
                      </w:pPr>
                      <w:r>
                        <w:t>Nee</w:t>
                      </w:r>
                      <w:r w:rsidR="0044564D" w:rsidRPr="00571DEB">
                        <w:t>.</w:t>
                      </w:r>
                    </w:p>
                    <w:p w:rsidR="0044564D" w:rsidRPr="00571DEB" w:rsidRDefault="0044564D" w:rsidP="0044564D">
                      <w:pPr>
                        <w:pStyle w:val="plattetekst"/>
                      </w:pPr>
                    </w:p>
                    <w:p w:rsidR="0044564D" w:rsidRPr="00571DEB" w:rsidRDefault="0044564D" w:rsidP="0044564D">
                      <w:pPr>
                        <w:pStyle w:val="tussenkopje"/>
                        <w:rPr>
                          <w:rFonts w:cs="ArialMT"/>
                        </w:rPr>
                      </w:pPr>
                      <w:r>
                        <w:t>Hoeveel tijd heb je?</w:t>
                      </w:r>
                    </w:p>
                    <w:p w:rsidR="0044564D" w:rsidRPr="00571DEB" w:rsidRDefault="005A069A" w:rsidP="0044564D">
                      <w:pPr>
                        <w:pStyle w:val="plattetekst"/>
                      </w:pPr>
                      <w:r>
                        <w:t xml:space="preserve">1 </w:t>
                      </w:r>
                      <w:r w:rsidRPr="001063A1">
                        <w:t>les</w:t>
                      </w:r>
                      <w:r>
                        <w:t>uur</w:t>
                      </w:r>
                    </w:p>
                    <w:p w:rsidR="0044564D" w:rsidRPr="00571DEB" w:rsidRDefault="0044564D" w:rsidP="0044564D">
                      <w:pPr>
                        <w:pStyle w:val="plattetekst"/>
                      </w:pPr>
                    </w:p>
                    <w:p w:rsidR="0044564D" w:rsidRPr="00571DEB" w:rsidRDefault="0044564D" w:rsidP="0044564D">
                      <w:pPr>
                        <w:pStyle w:val="tussenkopje"/>
                        <w:rPr>
                          <w:rFonts w:cs="ArialMT"/>
                        </w:rPr>
                      </w:pPr>
                      <w:r>
                        <w:t>Aantal leerlingen</w:t>
                      </w:r>
                    </w:p>
                    <w:p w:rsidR="005A069A" w:rsidRDefault="005A069A" w:rsidP="005A069A">
                      <w:pPr>
                        <w:pStyle w:val="plattetekst"/>
                      </w:pPr>
                      <w:r>
                        <w:t xml:space="preserve">2 – </w:t>
                      </w:r>
                      <w:r w:rsidRPr="001063A1">
                        <w:t>4 leerlingen</w:t>
                      </w:r>
                    </w:p>
                    <w:p w:rsidR="0044564D" w:rsidRDefault="0044564D" w:rsidP="0044564D">
                      <w:pPr>
                        <w:pStyle w:val="plattetekst"/>
                      </w:pPr>
                    </w:p>
                    <w:p w:rsidR="00EF1AE9" w:rsidRPr="00571DEB" w:rsidRDefault="00EF1AE9" w:rsidP="0044564D">
                      <w:pPr>
                        <w:pStyle w:val="plattetekst"/>
                      </w:pPr>
                    </w:p>
                    <w:p w:rsidR="00FE1CCA" w:rsidRDefault="0044564D" w:rsidP="001F41A5">
                      <w:pPr>
                        <w:pStyle w:val="tussenkopje"/>
                      </w:pPr>
                      <w:r>
                        <w:t>Waar let je op?</w:t>
                      </w:r>
                    </w:p>
                    <w:p w:rsidR="00694AEE" w:rsidRPr="00694AEE" w:rsidRDefault="00354EA2" w:rsidP="001F41A5">
                      <w:pPr>
                        <w:pStyle w:val="tussenkopje"/>
                        <w:rPr>
                          <w:rFonts w:cs="ArialMT"/>
                        </w:rPr>
                      </w:pPr>
                      <w:r w:rsidRPr="00694AEE">
                        <w:rPr>
                          <w:rFonts w:cs="ArialMT"/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704850" cy="723900"/>
                            <wp:effectExtent l="0" t="0" r="0" b="0"/>
                            <wp:docPr id="4" name="Afbeelding 1" descr="1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2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241B" w:rsidRDefault="00354EA2" w:rsidP="001F41A5">
                      <w:pPr>
                        <w:pStyle w:val="tussenkopje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>
                            <wp:extent cx="781050" cy="400050"/>
                            <wp:effectExtent l="0" t="0" r="0" b="0"/>
                            <wp:docPr id="3" name="Afbeelding 2" descr="Klik op mij!">
                              <a:hlinkClick xmlns:a="http://schemas.openxmlformats.org/drawingml/2006/main" r:id="rId11" tooltip="Klik op mij!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lik op mij!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6FC5" w:rsidRDefault="00696FC5" w:rsidP="001F41A5">
                      <w:pPr>
                        <w:pStyle w:val="tussenkopje"/>
                      </w:pPr>
                    </w:p>
                    <w:p w:rsidR="00FE1CCA" w:rsidRPr="005A7786" w:rsidRDefault="00FE1CCA" w:rsidP="001F41A5">
                      <w:pPr>
                        <w:pStyle w:val="tussenkopje"/>
                        <w:rPr>
                          <w:rFonts w:cs="ArialMT"/>
                          <w:color w:val="000000"/>
                        </w:rPr>
                      </w:pPr>
                      <w:r w:rsidRPr="005A7786">
                        <w:t>Hoe ga je te werk?</w:t>
                      </w:r>
                    </w:p>
                    <w:p w:rsidR="00A5241B" w:rsidRPr="00C02271" w:rsidRDefault="00A5241B" w:rsidP="00A5241B">
                      <w:pPr>
                        <w:pStyle w:val="opsomming"/>
                      </w:pPr>
                      <w:r w:rsidRPr="00C02271">
                        <w:t>Pak het werkblad. Lees het verhaal van Nora.</w:t>
                      </w:r>
                    </w:p>
                    <w:p w:rsidR="00A5241B" w:rsidRPr="00C02271" w:rsidRDefault="00A5241B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  <w:ind w:left="426"/>
                      </w:pPr>
                      <w:r w:rsidRPr="00C02271">
                        <w:t>Welke zinnen vinden jullie raar? Kleur ze.</w:t>
                      </w:r>
                    </w:p>
                    <w:p w:rsidR="00A5241B" w:rsidRPr="00C02271" w:rsidRDefault="00A5241B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</w:pPr>
                    </w:p>
                    <w:p w:rsidR="00A5241B" w:rsidRDefault="00A5241B" w:rsidP="00A5241B">
                      <w:pPr>
                        <w:pStyle w:val="opsomming"/>
                      </w:pPr>
                      <w:r>
                        <w:t>Wat betekenen de zinnen, denken jullie? Denk erover na.</w:t>
                      </w:r>
                    </w:p>
                    <w:p w:rsidR="00A5241B" w:rsidRDefault="00A5241B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  <w:ind w:left="426"/>
                      </w:pPr>
                      <w:r>
                        <w:t xml:space="preserve">Doe het zo: </w:t>
                      </w:r>
                      <w:r w:rsidRPr="005B367D">
                        <w:rPr>
                          <w:bCs/>
                          <w:i/>
                          <w:iCs/>
                        </w:rPr>
                        <w:t>VK Papegaai</w:t>
                      </w:r>
                      <w:r>
                        <w:t>.</w:t>
                      </w:r>
                    </w:p>
                    <w:p w:rsidR="00A5241B" w:rsidRDefault="00A5241B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</w:pPr>
                    </w:p>
                    <w:p w:rsidR="00A5241B" w:rsidRDefault="00A5241B" w:rsidP="00A5241B">
                      <w:pPr>
                        <w:pStyle w:val="opsomming"/>
                      </w:pPr>
                      <w:r>
                        <w:t>Wat betekenen de zinnen echt? Zoek het op.</w:t>
                      </w:r>
                    </w:p>
                    <w:p w:rsidR="00A5241B" w:rsidRDefault="00A5241B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  <w:ind w:left="426"/>
                      </w:pPr>
                      <w:r>
                        <w:t>Hadden jullie het goed?</w:t>
                      </w:r>
                    </w:p>
                    <w:p w:rsidR="00A5241B" w:rsidRDefault="00A5241B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  <w:ind w:left="426"/>
                      </w:pPr>
                    </w:p>
                    <w:p w:rsidR="00A5241B" w:rsidRDefault="00A5241B" w:rsidP="00A5241B">
                      <w:pPr>
                        <w:pStyle w:val="opsomming"/>
                      </w:pPr>
                      <w:r>
                        <w:t xml:space="preserve">Hoe kun je erachter komen wat een zin betekent? </w:t>
                      </w:r>
                    </w:p>
                    <w:p w:rsidR="00A5241B" w:rsidRDefault="00A5241B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  <w:ind w:left="426"/>
                      </w:pPr>
                      <w:r>
                        <w:t>Bedenk samen manieren.</w:t>
                      </w:r>
                    </w:p>
                    <w:p w:rsidR="00A5241B" w:rsidRDefault="00A5241B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</w:pPr>
                    </w:p>
                    <w:p w:rsidR="00A5241B" w:rsidRDefault="00A5241B" w:rsidP="00A5241B">
                      <w:pPr>
                        <w:pStyle w:val="opsomming"/>
                      </w:pPr>
                      <w:r>
                        <w:t>Bespreek met de juf of meester wat jullie hebben bedacht.</w:t>
                      </w:r>
                    </w:p>
                    <w:p w:rsidR="00A5241B" w:rsidRDefault="00A5241B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</w:pPr>
                    </w:p>
                    <w:p w:rsidR="00A5241B" w:rsidRDefault="00A5241B" w:rsidP="00A5241B">
                      <w:pPr>
                        <w:pStyle w:val="opsomming"/>
                      </w:pPr>
                      <w:r>
                        <w:t>Lees ook de andere verhaaltjes. Kleur de rare zinnen.</w:t>
                      </w:r>
                    </w:p>
                    <w:p w:rsidR="00A5241B" w:rsidRDefault="00A5241B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  <w:ind w:left="426" w:hanging="426"/>
                      </w:pPr>
                    </w:p>
                    <w:p w:rsidR="00A5241B" w:rsidRDefault="00A5241B" w:rsidP="00A5241B">
                      <w:pPr>
                        <w:pStyle w:val="opsomming"/>
                      </w:pPr>
                      <w:r>
                        <w:t xml:space="preserve">Zoek uit wat de zinnen betekenen. </w:t>
                      </w:r>
                    </w:p>
                    <w:p w:rsidR="00A5241B" w:rsidRDefault="00A5241B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  <w:ind w:left="426"/>
                      </w:pPr>
                      <w:r>
                        <w:t>Doe dat op een van de manieren die jullie hebben bedacht.</w:t>
                      </w:r>
                    </w:p>
                    <w:p w:rsidR="00A5241B" w:rsidRDefault="00A5241B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</w:pPr>
                    </w:p>
                    <w:p w:rsidR="00A5241B" w:rsidRDefault="00A5241B" w:rsidP="00A5241B">
                      <w:pPr>
                        <w:pStyle w:val="opsomming"/>
                      </w:pPr>
                      <w:r>
                        <w:t xml:space="preserve">Je weet nu wat alle zinnen betekenen. Teken het verhaal. </w:t>
                      </w:r>
                    </w:p>
                    <w:p w:rsidR="00A5241B" w:rsidRDefault="00A5241B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</w:pPr>
                    </w:p>
                    <w:p w:rsidR="00A5241B" w:rsidRDefault="00A5241B" w:rsidP="00A5241B">
                      <w:pPr>
                        <w:pStyle w:val="opsomming"/>
                      </w:pPr>
                      <w:r>
                        <w:t>Teken het verhaal nog een keer. Maar nu zoals een kind het tekent dat de zinnen niet snapt.</w:t>
                      </w:r>
                    </w:p>
                    <w:p w:rsidR="00A5241B" w:rsidRDefault="00A5241B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  <w:ind w:left="426"/>
                      </w:pPr>
                      <w:r>
                        <w:t>Tip: dit kind tekent Nora met een pruik met hoorntjes op! En Niek als een vogel…</w:t>
                      </w:r>
                    </w:p>
                    <w:p w:rsidR="00FE1CCA" w:rsidRDefault="00FE1CCA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</w:pPr>
                    </w:p>
                    <w:p w:rsidR="00EF1AE9" w:rsidRDefault="00EF1AE9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</w:pPr>
                    </w:p>
                    <w:p w:rsidR="00EF1AE9" w:rsidRDefault="00EF1AE9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</w:pPr>
                    </w:p>
                    <w:p w:rsidR="00EF1AE9" w:rsidRPr="001F41A5" w:rsidRDefault="00EF1AE9" w:rsidP="00A5241B">
                      <w:pPr>
                        <w:pStyle w:val="opsomming"/>
                        <w:numPr>
                          <w:ilvl w:val="0"/>
                          <w:numId w:val="0"/>
                        </w:numPr>
                      </w:pPr>
                    </w:p>
                    <w:p w:rsidR="00FE1CCA" w:rsidRPr="00571DEB" w:rsidRDefault="00FE1CCA" w:rsidP="00E0346C">
                      <w:pPr>
                        <w:pStyle w:val="tussenkopje"/>
                        <w:rPr>
                          <w:color w:val="5D4490"/>
                        </w:rPr>
                      </w:pPr>
                      <w:r w:rsidRPr="00571DEB">
                        <w:t>Wat kun je gebruiken?</w:t>
                      </w:r>
                    </w:p>
                    <w:p w:rsidR="006D6AB0" w:rsidRDefault="006D6AB0" w:rsidP="006D6AB0">
                      <w:pPr>
                        <w:pStyle w:val="plattetekst"/>
                      </w:pPr>
                      <w:r>
                        <w:t>Je bepaalt zelf welke bronnen je gebruikt.</w:t>
                      </w:r>
                    </w:p>
                    <w:p w:rsidR="00A5241B" w:rsidRDefault="00A5241B" w:rsidP="00A5241B">
                      <w:pPr>
                        <w:pStyle w:val="plattetekst"/>
                        <w:numPr>
                          <w:ilvl w:val="0"/>
                          <w:numId w:val="6"/>
                        </w:numPr>
                      </w:pPr>
                      <w:r>
                        <w:t>tekenpapier</w:t>
                      </w:r>
                    </w:p>
                    <w:p w:rsidR="00A5241B" w:rsidRDefault="00A5241B" w:rsidP="00A5241B">
                      <w:pPr>
                        <w:pStyle w:val="plattetekst"/>
                        <w:numPr>
                          <w:ilvl w:val="0"/>
                          <w:numId w:val="6"/>
                        </w:numPr>
                      </w:pPr>
                      <w:r>
                        <w:t>potlood</w:t>
                      </w:r>
                    </w:p>
                    <w:p w:rsidR="00A5241B" w:rsidRDefault="00A5241B" w:rsidP="00A5241B">
                      <w:pPr>
                        <w:pStyle w:val="plattetekst"/>
                        <w:numPr>
                          <w:ilvl w:val="0"/>
                          <w:numId w:val="6"/>
                        </w:numPr>
                      </w:pPr>
                      <w:r>
                        <w:t>VK Papegaai</w:t>
                      </w:r>
                    </w:p>
                    <w:p w:rsidR="00FE1CCA" w:rsidRPr="00571DEB" w:rsidRDefault="00FE1CCA" w:rsidP="005A778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textAlignment w:val="center"/>
                        <w:rPr>
                          <w:rFonts w:eastAsia="Cambria" w:cs="ArialMT"/>
                          <w:color w:val="000000"/>
                          <w:sz w:val="22"/>
                          <w:szCs w:val="22"/>
                          <w:lang w:eastAsia="en-US"/>
                        </w:rPr>
                      </w:pPr>
                    </w:p>
                    <w:p w:rsidR="00FE1CCA" w:rsidRPr="00571DEB" w:rsidRDefault="00FE1CCA" w:rsidP="00E0346C">
                      <w:pPr>
                        <w:pStyle w:val="tussenkopje"/>
                        <w:rPr>
                          <w:rFonts w:cs="ArialMT"/>
                          <w:color w:val="000000"/>
                        </w:rPr>
                      </w:pPr>
                      <w:r w:rsidRPr="00571DEB">
                        <w:t>Informatie</w:t>
                      </w:r>
                    </w:p>
                    <w:p w:rsidR="00A5241B" w:rsidRDefault="00A5241B" w:rsidP="00A5241B">
                      <w:pPr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 xml:space="preserve">Wat betekent die zin? </w:t>
                      </w:r>
                    </w:p>
                    <w:p w:rsidR="00A5241B" w:rsidRDefault="00A5241B" w:rsidP="00A5241B">
                      <w:pPr>
                        <w:spacing w:line="360" w:lineRule="auto"/>
                        <w:ind w:left="360"/>
                        <w:rPr>
                          <w:rFonts w:cs="Arial"/>
                          <w:sz w:val="22"/>
                          <w:szCs w:val="22"/>
                        </w:rPr>
                      </w:pPr>
                      <w:hyperlink r:id="rId15" w:history="1">
                        <w:r w:rsidRPr="00965EE9">
                          <w:rPr>
                            <w:rStyle w:val="Hyperlink"/>
                            <w:rFonts w:cs="Arial"/>
                            <w:sz w:val="22"/>
                            <w:szCs w:val="22"/>
                          </w:rPr>
                          <w:t>http://www.spreekwoord.nl/</w:t>
                        </w:r>
                      </w:hyperlink>
                    </w:p>
                    <w:p w:rsidR="00A5241B" w:rsidRDefault="00A5241B" w:rsidP="00A5241B">
                      <w:pPr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 xml:space="preserve">Wat kan dat woord betekenen? </w:t>
                      </w:r>
                    </w:p>
                    <w:p w:rsidR="00354EA2" w:rsidRDefault="00354EA2" w:rsidP="00A5241B">
                      <w:pPr>
                        <w:spacing w:line="360" w:lineRule="auto"/>
                        <w:ind w:left="360"/>
                        <w:rPr>
                          <w:rFonts w:cs="Arial"/>
                          <w:sz w:val="22"/>
                          <w:szCs w:val="22"/>
                        </w:rPr>
                      </w:pPr>
                      <w:hyperlink r:id="rId16" w:history="1">
                        <w:r w:rsidRPr="00433C58">
                          <w:rPr>
                            <w:rStyle w:val="Hyperlink"/>
                            <w:rFonts w:cs="Arial"/>
                            <w:sz w:val="22"/>
                            <w:szCs w:val="22"/>
                          </w:rPr>
                          <w:t>https://synoniemen.net/index.php?zoekterm=betekenen</w:t>
                        </w:r>
                      </w:hyperlink>
                    </w:p>
                    <w:p w:rsidR="00354EA2" w:rsidRDefault="00354EA2" w:rsidP="00A5241B">
                      <w:pPr>
                        <w:spacing w:line="360" w:lineRule="auto"/>
                        <w:ind w:left="360"/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FE1CCA" w:rsidRDefault="00FE1CCA" w:rsidP="00A5241B">
                      <w:pPr>
                        <w:pStyle w:val="plattetekst"/>
                      </w:pPr>
                    </w:p>
                    <w:p w:rsidR="001E0C29" w:rsidRPr="00571DEB" w:rsidRDefault="001E0C29" w:rsidP="00A5241B">
                      <w:pPr>
                        <w:pStyle w:val="plattetekst"/>
                      </w:pPr>
                      <w:bookmarkStart w:id="3" w:name="_GoBack"/>
                      <w:bookmarkEnd w:id="3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A7786">
        <w:t xml:space="preserve"> </w:t>
      </w:r>
      <w:bookmarkEnd w:id="0"/>
      <w:r w:rsidR="005A7786">
        <w:br w:type="page"/>
      </w:r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1643380</wp:posOffset>
                </wp:positionH>
                <wp:positionV relativeFrom="page">
                  <wp:posOffset>685800</wp:posOffset>
                </wp:positionV>
                <wp:extent cx="5227320" cy="9321800"/>
                <wp:effectExtent l="0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932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8" type="#_x0000_t202" style="position:absolute;margin-left:129.4pt;margin-top:54pt;width:411.6pt;height:734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" filled="f" stroked="f">
                <v:textbox style="mso-next-textbox:#Text Box 51" inset=",7.2pt,,7.2pt">
                  <w:txbxContent/>
                </v:textbox>
                <w10:wrap type="tight" anchorx="page" anchory="page"/>
              </v:shape>
            </w:pict>
          </mc:Fallback>
        </mc:AlternateContent>
      </w:r>
      <w:r w:rsidR="005A7786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1643380</wp:posOffset>
                </wp:positionH>
                <wp:positionV relativeFrom="page">
                  <wp:posOffset>685800</wp:posOffset>
                </wp:positionV>
                <wp:extent cx="5227320" cy="9321800"/>
                <wp:effectExtent l="0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932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2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129.4pt;margin-top:54pt;width:411.6pt;height:73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" filled="f" stroked="f">
                <v:textbox inset=",7.2pt,,7.2pt">
                  <w:txbxContent/>
                </v:textbox>
                <w10:wrap type="tight" anchorx="page" anchory="page"/>
              </v:shape>
            </w:pict>
          </mc:Fallback>
        </mc:AlternateContent>
      </w:r>
      <w:r w:rsidR="005A7786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2566035</wp:posOffset>
                </wp:positionH>
                <wp:positionV relativeFrom="page">
                  <wp:posOffset>459740</wp:posOffset>
                </wp:positionV>
                <wp:extent cx="4953000" cy="409575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CCA" w:rsidRPr="00571DEB" w:rsidRDefault="00FE1CCA" w:rsidP="00E0346C">
                            <w:pPr>
                              <w:pStyle w:val="titelvervolgpagina"/>
                            </w:pPr>
                            <w:r w:rsidRPr="006D6AB0">
                              <w:t>E</w:t>
                            </w:r>
                            <w:r w:rsidRPr="00571DEB">
                              <w:t>valuatie opdracht</w:t>
                            </w:r>
                            <w:r w:rsidR="00070022">
                              <w:t xml:space="preserve"> </w:t>
                            </w:r>
                            <w:r w:rsidR="00070022" w:rsidRPr="00070022">
                              <w:t>Weet jij wat er wordt bedoeld</w:t>
                            </w:r>
                            <w:r w:rsidRPr="00881662">
                              <w:t>?</w:t>
                            </w:r>
                          </w:p>
                          <w:p w:rsidR="00FE1CCA" w:rsidRDefault="00FE1CC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0" type="#_x0000_t202" style="position:absolute;margin-left:202.05pt;margin-top:36.2pt;width:390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" filled="f" stroked="f">
                <v:textbox inset=",7.2pt,,7.2pt">
                  <w:txbxContent>
                    <w:p w:rsidR="00FE1CCA" w:rsidRPr="00571DEB" w:rsidRDefault="00FE1CCA" w:rsidP="00E0346C">
                      <w:pPr>
                        <w:pStyle w:val="titelvervolgpagina"/>
                      </w:pPr>
                      <w:r w:rsidRPr="006D6AB0">
                        <w:t>E</w:t>
                      </w:r>
                      <w:r w:rsidRPr="00571DEB">
                        <w:t>valuatie opdracht</w:t>
                      </w:r>
                      <w:r w:rsidR="00070022">
                        <w:t xml:space="preserve"> </w:t>
                      </w:r>
                      <w:r w:rsidR="00070022" w:rsidRPr="00070022">
                        <w:t>Weet jij wat er wordt bedoeld</w:t>
                      </w:r>
                      <w:r w:rsidRPr="00881662">
                        <w:t>?</w:t>
                      </w:r>
                    </w:p>
                    <w:p w:rsidR="00FE1CCA" w:rsidRDefault="00FE1CCA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-257175</wp:posOffset>
            </wp:positionV>
            <wp:extent cx="5213985" cy="381000"/>
            <wp:effectExtent l="0" t="0" r="0" b="0"/>
            <wp:wrapTight wrapText="bothSides">
              <wp:wrapPolygon edited="0">
                <wp:start x="0" y="2160"/>
                <wp:lineTo x="0" y="20520"/>
                <wp:lineTo x="21545" y="20520"/>
                <wp:lineTo x="21545" y="2160"/>
                <wp:lineTo x="0" y="2160"/>
              </wp:wrapPolygon>
            </wp:wrapTight>
            <wp:docPr id="69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786" w:rsidRPr="005560CF">
        <w:rPr>
          <w:noProof/>
          <w:lang w:val="en-US"/>
        </w:rPr>
        <w:t xml:space="preserve"> </w:t>
      </w:r>
    </w:p>
    <w:p w:rsidR="005A7786" w:rsidRDefault="00354EA2" w:rsidP="001F41A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1651635</wp:posOffset>
                </wp:positionH>
                <wp:positionV relativeFrom="page">
                  <wp:posOffset>2517140</wp:posOffset>
                </wp:positionV>
                <wp:extent cx="5227320" cy="5661660"/>
                <wp:effectExtent l="3810" t="254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566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B4C" w:rsidRPr="007F6E8E" w:rsidRDefault="00706B4C" w:rsidP="00706B4C">
                            <w:pPr>
                              <w:pStyle w:val="legendatabel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E8E">
                              <w:rPr>
                                <w:rFonts w:ascii="Wingdings" w:hAnsi="Wingdings"/>
                              </w:rPr>
                              <w:t></w:t>
                            </w:r>
                            <w:r w:rsidRPr="007F6E8E">
                              <w:t xml:space="preserve"> = Goed</w:t>
                            </w:r>
                          </w:p>
                          <w:p w:rsidR="00706B4C" w:rsidRPr="007F6E8E" w:rsidRDefault="00706B4C" w:rsidP="00706B4C">
                            <w:pPr>
                              <w:pStyle w:val="legendatabel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E8E">
                              <w:rPr>
                                <w:rFonts w:ascii="Wingdings" w:hAnsi="Wingdings"/>
                              </w:rPr>
                              <w:t></w:t>
                            </w:r>
                            <w:r w:rsidRPr="007F6E8E">
                              <w:t xml:space="preserve"> = Voldoende</w:t>
                            </w:r>
                          </w:p>
                          <w:p w:rsidR="00706B4C" w:rsidRPr="007F6E8E" w:rsidRDefault="00706B4C" w:rsidP="00706B4C">
                            <w:pPr>
                              <w:pStyle w:val="legendatabel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E8E">
                              <w:rPr>
                                <w:rFonts w:ascii="Wingdings" w:hAnsi="Wingdings"/>
                              </w:rPr>
                              <w:t></w:t>
                            </w:r>
                            <w:r w:rsidRPr="007F6E8E">
                              <w:t xml:space="preserve"> = Onvoldoende</w:t>
                            </w:r>
                          </w:p>
                          <w:p w:rsidR="00706B4C" w:rsidRDefault="00706B4C" w:rsidP="00706B4C">
                            <w:pPr>
                              <w:spacing w:line="360" w:lineRule="auto"/>
                              <w:ind w:left="-142"/>
                              <w:textAlignment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F5EA8" w:rsidRPr="00571DEB" w:rsidRDefault="004F5EA8" w:rsidP="004F5EA8">
                            <w:pPr>
                              <w:pStyle w:val="plattetekst"/>
                            </w:pPr>
                            <w:r w:rsidRPr="00571DEB">
                              <w:t>Toelichting van de leerkracht:</w:t>
                            </w:r>
                          </w:p>
                          <w:p w:rsidR="004F5EA8" w:rsidRPr="00571DEB" w:rsidRDefault="004F5EA8" w:rsidP="004F5EA8">
                            <w:pPr>
                              <w:pStyle w:val="plattetekst"/>
                            </w:pPr>
                            <w:r w:rsidRPr="00571DEB"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1" type="#_x0000_t202" style="position:absolute;margin-left:130.05pt;margin-top:198.2pt;width:411.6pt;height:445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" filled="f" stroked="f">
                <v:textbox inset=",7.2pt,,7.2pt">
                  <w:txbxContent>
                    <w:p w:rsidR="00706B4C" w:rsidRPr="007F6E8E" w:rsidRDefault="00706B4C" w:rsidP="00706B4C">
                      <w:pPr>
                        <w:pStyle w:val="legendatabel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F6E8E">
                        <w:rPr>
                          <w:rFonts w:ascii="Wingdings" w:hAnsi="Wingdings"/>
                        </w:rPr>
                        <w:t></w:t>
                      </w:r>
                      <w:r w:rsidRPr="007F6E8E">
                        <w:t xml:space="preserve"> = Goed</w:t>
                      </w:r>
                    </w:p>
                    <w:p w:rsidR="00706B4C" w:rsidRPr="007F6E8E" w:rsidRDefault="00706B4C" w:rsidP="00706B4C">
                      <w:pPr>
                        <w:pStyle w:val="legendatabel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F6E8E">
                        <w:rPr>
                          <w:rFonts w:ascii="Wingdings" w:hAnsi="Wingdings"/>
                        </w:rPr>
                        <w:t></w:t>
                      </w:r>
                      <w:r w:rsidRPr="007F6E8E">
                        <w:t xml:space="preserve"> = Voldoende</w:t>
                      </w:r>
                    </w:p>
                    <w:p w:rsidR="00706B4C" w:rsidRPr="007F6E8E" w:rsidRDefault="00706B4C" w:rsidP="00706B4C">
                      <w:pPr>
                        <w:pStyle w:val="legendatabel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F6E8E">
                        <w:rPr>
                          <w:rFonts w:ascii="Wingdings" w:hAnsi="Wingdings"/>
                        </w:rPr>
                        <w:t></w:t>
                      </w:r>
                      <w:r w:rsidRPr="007F6E8E">
                        <w:t xml:space="preserve"> = Onvoldoende</w:t>
                      </w:r>
                    </w:p>
                    <w:p w:rsidR="00706B4C" w:rsidRDefault="00706B4C" w:rsidP="00706B4C">
                      <w:pPr>
                        <w:spacing w:line="360" w:lineRule="auto"/>
                        <w:ind w:left="-142"/>
                        <w:textAlignment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F5EA8" w:rsidRPr="00571DEB" w:rsidRDefault="004F5EA8" w:rsidP="004F5EA8">
                      <w:pPr>
                        <w:pStyle w:val="plattetekst"/>
                      </w:pPr>
                      <w:r w:rsidRPr="00571DEB">
                        <w:t>Toelichting van de leerkracht:</w:t>
                      </w:r>
                    </w:p>
                    <w:p w:rsidR="004F5EA8" w:rsidRPr="00571DEB" w:rsidRDefault="004F5EA8" w:rsidP="004F5EA8">
                      <w:pPr>
                        <w:pStyle w:val="plattetekst"/>
                      </w:pPr>
                      <w:r w:rsidRPr="00571DEB"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984250</wp:posOffset>
                </wp:positionV>
                <wp:extent cx="5179060" cy="1532890"/>
                <wp:effectExtent l="0" t="317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9060" cy="153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4959"/>
                              <w:gridCol w:w="1547"/>
                              <w:gridCol w:w="1500"/>
                            </w:tblGrid>
                            <w:tr w:rsidR="00FE1CCA" w:rsidRPr="00513604" w:rsidTr="00A5241B">
                              <w:trPr>
                                <w:trHeight w:val="257"/>
                              </w:trPr>
                              <w:tc>
                                <w:tcPr>
                                  <w:tcW w:w="5182" w:type="dxa"/>
                                  <w:shd w:val="clear" w:color="auto" w:fill="3C3377"/>
                                </w:tcPr>
                                <w:p w:rsidR="00FE1CCA" w:rsidRPr="00571DEB" w:rsidRDefault="00FE1CCA" w:rsidP="00E0346C">
                                  <w:pPr>
                                    <w:pStyle w:val="tabelkop"/>
                                    <w:rPr>
                                      <w:highlight w:val="darkMagenta"/>
                                    </w:rPr>
                                  </w:pPr>
                                  <w:r w:rsidRPr="00571DEB">
                                    <w:t>Eisen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3C3377"/>
                                </w:tcPr>
                                <w:p w:rsidR="00FE1CCA" w:rsidRPr="00571DEB" w:rsidRDefault="00FE1CCA" w:rsidP="00E0346C">
                                  <w:pPr>
                                    <w:pStyle w:val="tabelkop"/>
                                  </w:pPr>
                                  <w:r w:rsidRPr="00571DEB">
                                    <w:t>Beoordeling leerling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shd w:val="clear" w:color="auto" w:fill="3C3377"/>
                                </w:tcPr>
                                <w:p w:rsidR="00FE1CCA" w:rsidRPr="00571DEB" w:rsidRDefault="00FE1CCA" w:rsidP="00E0346C">
                                  <w:pPr>
                                    <w:pStyle w:val="tabelkop"/>
                                  </w:pPr>
                                  <w:r w:rsidRPr="00571DEB">
                                    <w:t>Beoordeling leerkracht</w:t>
                                  </w:r>
                                </w:p>
                              </w:tc>
                            </w:tr>
                            <w:tr w:rsidR="00A5241B" w:rsidTr="00A5241B">
                              <w:trPr>
                                <w:trHeight w:val="257"/>
                              </w:trPr>
                              <w:tc>
                                <w:tcPr>
                                  <w:tcW w:w="5182" w:type="dxa"/>
                                  <w:vAlign w:val="center"/>
                                </w:tcPr>
                                <w:p w:rsidR="00A5241B" w:rsidRPr="00571DEB" w:rsidRDefault="00A5241B" w:rsidP="00BC6C85">
                                  <w:pPr>
                                    <w:pStyle w:val="tabel"/>
                                  </w:pPr>
                                  <w:r>
                                    <w:t>Ik heb met mijn groep bedacht wat de zinnen kunnen betekenen.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vAlign w:val="center"/>
                                </w:tcPr>
                                <w:p w:rsidR="00A5241B" w:rsidRPr="00571DEB" w:rsidRDefault="00A5241B" w:rsidP="00E0346C">
                                  <w:pPr>
                                    <w:pStyle w:val="tabel"/>
                                  </w:pP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A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B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C"/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vAlign w:val="center"/>
                                </w:tcPr>
                                <w:p w:rsidR="00A5241B" w:rsidRPr="00571DEB" w:rsidRDefault="00A5241B" w:rsidP="00E0346C">
                                  <w:pPr>
                                    <w:pStyle w:val="tabel"/>
                                  </w:pP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A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B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C"/>
                                  </w:r>
                                </w:p>
                              </w:tc>
                            </w:tr>
                            <w:tr w:rsidR="00A5241B" w:rsidTr="00A5241B">
                              <w:trPr>
                                <w:trHeight w:val="257"/>
                              </w:trPr>
                              <w:tc>
                                <w:tcPr>
                                  <w:tcW w:w="5182" w:type="dxa"/>
                                  <w:vAlign w:val="center"/>
                                </w:tcPr>
                                <w:p w:rsidR="00A5241B" w:rsidRDefault="00A5241B" w:rsidP="00BC6C85">
                                  <w:pPr>
                                    <w:pStyle w:val="tabel"/>
                                  </w:pPr>
                                  <w:r>
                                    <w:t>Ik heb opgezocht wat de zinnen betekenen.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vAlign w:val="center"/>
                                </w:tcPr>
                                <w:p w:rsidR="00A5241B" w:rsidRPr="00571DEB" w:rsidRDefault="00A5241B" w:rsidP="00E0346C">
                                  <w:pPr>
                                    <w:pStyle w:val="tabel"/>
                                  </w:pP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A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B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C"/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vAlign w:val="center"/>
                                </w:tcPr>
                                <w:p w:rsidR="00A5241B" w:rsidRPr="00571DEB" w:rsidRDefault="00A5241B" w:rsidP="00E0346C">
                                  <w:pPr>
                                    <w:pStyle w:val="tabel"/>
                                  </w:pP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A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B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C"/>
                                  </w:r>
                                </w:p>
                              </w:tc>
                            </w:tr>
                            <w:tr w:rsidR="00A5241B" w:rsidTr="00A5241B">
                              <w:trPr>
                                <w:trHeight w:val="257"/>
                              </w:trPr>
                              <w:tc>
                                <w:tcPr>
                                  <w:tcW w:w="5182" w:type="dxa"/>
                                  <w:vAlign w:val="center"/>
                                </w:tcPr>
                                <w:p w:rsidR="00A5241B" w:rsidRPr="00571DEB" w:rsidRDefault="00A5241B" w:rsidP="00BC6C85">
                                  <w:pPr>
                                    <w:pStyle w:val="tabel"/>
                                  </w:pPr>
                                  <w:r>
                                    <w:t>Ik heb het verhaal getekend zoals het echt is.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vAlign w:val="center"/>
                                </w:tcPr>
                                <w:p w:rsidR="00A5241B" w:rsidRPr="00571DEB" w:rsidRDefault="00A5241B" w:rsidP="00E0346C">
                                  <w:pPr>
                                    <w:pStyle w:val="tabel"/>
                                  </w:pP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A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B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C"/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vAlign w:val="center"/>
                                </w:tcPr>
                                <w:p w:rsidR="00A5241B" w:rsidRPr="00571DEB" w:rsidRDefault="00A5241B" w:rsidP="00E0346C">
                                  <w:pPr>
                                    <w:pStyle w:val="tabel"/>
                                  </w:pP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A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B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C"/>
                                  </w:r>
                                </w:p>
                              </w:tc>
                            </w:tr>
                            <w:tr w:rsidR="00A5241B" w:rsidTr="00A5241B">
                              <w:trPr>
                                <w:trHeight w:val="257"/>
                              </w:trPr>
                              <w:tc>
                                <w:tcPr>
                                  <w:tcW w:w="5182" w:type="dxa"/>
                                  <w:vAlign w:val="center"/>
                                </w:tcPr>
                                <w:p w:rsidR="00A5241B" w:rsidRDefault="00A5241B" w:rsidP="00BC6C85">
                                  <w:pPr>
                                    <w:pStyle w:val="tabel"/>
                                  </w:pPr>
                                  <w:r>
                                    <w:t>Ik heb het verhaal getekend zoals een kind het zou tekenen dat de zinnen niet snapt.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vAlign w:val="center"/>
                                </w:tcPr>
                                <w:p w:rsidR="00A5241B" w:rsidRPr="00571DEB" w:rsidRDefault="00A5241B" w:rsidP="00E0346C">
                                  <w:pPr>
                                    <w:pStyle w:val="tabel"/>
                                  </w:pP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A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B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C"/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vAlign w:val="center"/>
                                </w:tcPr>
                                <w:p w:rsidR="00A5241B" w:rsidRPr="00571DEB" w:rsidRDefault="00A5241B" w:rsidP="00E0346C">
                                  <w:pPr>
                                    <w:pStyle w:val="tabel"/>
                                  </w:pP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A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B"/>
                                  </w:r>
                                  <w:r w:rsidRPr="00571DEB">
                                    <w:rPr>
                                      <w:szCs w:val="15"/>
                                    </w:rPr>
                                    <w:t xml:space="preserve">     </w:t>
                                  </w:r>
                                  <w:r w:rsidRPr="00571DEB">
                                    <w:rPr>
                                      <w:szCs w:val="28"/>
                                    </w:rPr>
                                    <w:sym w:font="Wingdings" w:char="004C"/>
                                  </w:r>
                                </w:p>
                              </w:tc>
                            </w:tr>
                          </w:tbl>
                          <w:p w:rsidR="00FE1CCA" w:rsidRDefault="00FE1CCA"/>
                        </w:txbxContent>
                      </wps:txbx>
                      <wps:bodyPr rot="0" vert="horz" wrap="square" lIns="44450" tIns="0" rIns="4445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2" type="#_x0000_t202" style="position:absolute;margin-left:131.8pt;margin-top:77.5pt;width:407.8pt;height:120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" filled="f" stroked="f">
                <v:textbox inset="3.5pt,0,3.5pt,0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4959"/>
                        <w:gridCol w:w="1547"/>
                        <w:gridCol w:w="1500"/>
                      </w:tblGrid>
                      <w:tr w:rsidR="00FE1CCA" w:rsidRPr="00513604" w:rsidTr="00A5241B">
                        <w:trPr>
                          <w:trHeight w:val="257"/>
                        </w:trPr>
                        <w:tc>
                          <w:tcPr>
                            <w:tcW w:w="5182" w:type="dxa"/>
                            <w:shd w:val="clear" w:color="auto" w:fill="3C3377"/>
                          </w:tcPr>
                          <w:p w:rsidR="00FE1CCA" w:rsidRPr="00571DEB" w:rsidRDefault="00FE1CCA" w:rsidP="00E0346C">
                            <w:pPr>
                              <w:pStyle w:val="tabelkop"/>
                              <w:rPr>
                                <w:highlight w:val="darkMagenta"/>
                              </w:rPr>
                            </w:pPr>
                            <w:r w:rsidRPr="00571DEB">
                              <w:t>Eisen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3C3377"/>
                          </w:tcPr>
                          <w:p w:rsidR="00FE1CCA" w:rsidRPr="00571DEB" w:rsidRDefault="00FE1CCA" w:rsidP="00E0346C">
                            <w:pPr>
                              <w:pStyle w:val="tabelkop"/>
                            </w:pPr>
                            <w:r w:rsidRPr="00571DEB">
                              <w:t>Beoordeling leerling</w:t>
                            </w:r>
                          </w:p>
                        </w:tc>
                        <w:tc>
                          <w:tcPr>
                            <w:tcW w:w="1500" w:type="dxa"/>
                            <w:shd w:val="clear" w:color="auto" w:fill="3C3377"/>
                          </w:tcPr>
                          <w:p w:rsidR="00FE1CCA" w:rsidRPr="00571DEB" w:rsidRDefault="00FE1CCA" w:rsidP="00E0346C">
                            <w:pPr>
                              <w:pStyle w:val="tabelkop"/>
                            </w:pPr>
                            <w:r w:rsidRPr="00571DEB">
                              <w:t>Beoordeling leerkracht</w:t>
                            </w:r>
                          </w:p>
                        </w:tc>
                      </w:tr>
                      <w:tr w:rsidR="00A5241B" w:rsidTr="00A5241B">
                        <w:trPr>
                          <w:trHeight w:val="257"/>
                        </w:trPr>
                        <w:tc>
                          <w:tcPr>
                            <w:tcW w:w="5182" w:type="dxa"/>
                            <w:vAlign w:val="center"/>
                          </w:tcPr>
                          <w:p w:rsidR="00A5241B" w:rsidRPr="00571DEB" w:rsidRDefault="00A5241B" w:rsidP="00BC6C85">
                            <w:pPr>
                              <w:pStyle w:val="tabel"/>
                            </w:pPr>
                            <w:r>
                              <w:t>Ik heb met mijn groep bedacht wat de zinnen kunnen betekenen.</w:t>
                            </w:r>
                          </w:p>
                        </w:tc>
                        <w:tc>
                          <w:tcPr>
                            <w:tcW w:w="1550" w:type="dxa"/>
                            <w:vAlign w:val="center"/>
                          </w:tcPr>
                          <w:p w:rsidR="00A5241B" w:rsidRPr="00571DEB" w:rsidRDefault="00A5241B" w:rsidP="00E0346C">
                            <w:pPr>
                              <w:pStyle w:val="tabel"/>
                            </w:pPr>
                            <w:r w:rsidRPr="00571DEB">
                              <w:rPr>
                                <w:szCs w:val="28"/>
                              </w:rPr>
                              <w:sym w:font="Wingdings" w:char="004A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B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C"/>
                            </w: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A5241B" w:rsidRPr="00571DEB" w:rsidRDefault="00A5241B" w:rsidP="00E0346C">
                            <w:pPr>
                              <w:pStyle w:val="tabel"/>
                            </w:pPr>
                            <w:r w:rsidRPr="00571DEB">
                              <w:rPr>
                                <w:szCs w:val="28"/>
                              </w:rPr>
                              <w:sym w:font="Wingdings" w:char="004A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B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C"/>
                            </w:r>
                          </w:p>
                        </w:tc>
                      </w:tr>
                      <w:tr w:rsidR="00A5241B" w:rsidTr="00A5241B">
                        <w:trPr>
                          <w:trHeight w:val="257"/>
                        </w:trPr>
                        <w:tc>
                          <w:tcPr>
                            <w:tcW w:w="5182" w:type="dxa"/>
                            <w:vAlign w:val="center"/>
                          </w:tcPr>
                          <w:p w:rsidR="00A5241B" w:rsidRDefault="00A5241B" w:rsidP="00BC6C85">
                            <w:pPr>
                              <w:pStyle w:val="tabel"/>
                            </w:pPr>
                            <w:r>
                              <w:t>Ik heb opgezocht wat de zinnen betekenen.</w:t>
                            </w:r>
                          </w:p>
                        </w:tc>
                        <w:tc>
                          <w:tcPr>
                            <w:tcW w:w="1550" w:type="dxa"/>
                            <w:vAlign w:val="center"/>
                          </w:tcPr>
                          <w:p w:rsidR="00A5241B" w:rsidRPr="00571DEB" w:rsidRDefault="00A5241B" w:rsidP="00E0346C">
                            <w:pPr>
                              <w:pStyle w:val="tabel"/>
                            </w:pPr>
                            <w:r w:rsidRPr="00571DEB">
                              <w:rPr>
                                <w:szCs w:val="28"/>
                              </w:rPr>
                              <w:sym w:font="Wingdings" w:char="004A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B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C"/>
                            </w: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A5241B" w:rsidRPr="00571DEB" w:rsidRDefault="00A5241B" w:rsidP="00E0346C">
                            <w:pPr>
                              <w:pStyle w:val="tabel"/>
                            </w:pPr>
                            <w:r w:rsidRPr="00571DEB">
                              <w:rPr>
                                <w:szCs w:val="28"/>
                              </w:rPr>
                              <w:sym w:font="Wingdings" w:char="004A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B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C"/>
                            </w:r>
                          </w:p>
                        </w:tc>
                      </w:tr>
                      <w:tr w:rsidR="00A5241B" w:rsidTr="00A5241B">
                        <w:trPr>
                          <w:trHeight w:val="257"/>
                        </w:trPr>
                        <w:tc>
                          <w:tcPr>
                            <w:tcW w:w="5182" w:type="dxa"/>
                            <w:vAlign w:val="center"/>
                          </w:tcPr>
                          <w:p w:rsidR="00A5241B" w:rsidRPr="00571DEB" w:rsidRDefault="00A5241B" w:rsidP="00BC6C85">
                            <w:pPr>
                              <w:pStyle w:val="tabel"/>
                            </w:pPr>
                            <w:r>
                              <w:t>Ik heb het verhaal getekend zoals het echt is.</w:t>
                            </w:r>
                          </w:p>
                        </w:tc>
                        <w:tc>
                          <w:tcPr>
                            <w:tcW w:w="1550" w:type="dxa"/>
                            <w:vAlign w:val="center"/>
                          </w:tcPr>
                          <w:p w:rsidR="00A5241B" w:rsidRPr="00571DEB" w:rsidRDefault="00A5241B" w:rsidP="00E0346C">
                            <w:pPr>
                              <w:pStyle w:val="tabel"/>
                            </w:pPr>
                            <w:r w:rsidRPr="00571DEB">
                              <w:rPr>
                                <w:szCs w:val="28"/>
                              </w:rPr>
                              <w:sym w:font="Wingdings" w:char="004A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B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C"/>
                            </w: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A5241B" w:rsidRPr="00571DEB" w:rsidRDefault="00A5241B" w:rsidP="00E0346C">
                            <w:pPr>
                              <w:pStyle w:val="tabel"/>
                            </w:pPr>
                            <w:r w:rsidRPr="00571DEB">
                              <w:rPr>
                                <w:szCs w:val="28"/>
                              </w:rPr>
                              <w:sym w:font="Wingdings" w:char="004A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B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C"/>
                            </w:r>
                          </w:p>
                        </w:tc>
                      </w:tr>
                      <w:tr w:rsidR="00A5241B" w:rsidTr="00A5241B">
                        <w:trPr>
                          <w:trHeight w:val="257"/>
                        </w:trPr>
                        <w:tc>
                          <w:tcPr>
                            <w:tcW w:w="5182" w:type="dxa"/>
                            <w:vAlign w:val="center"/>
                          </w:tcPr>
                          <w:p w:rsidR="00A5241B" w:rsidRDefault="00A5241B" w:rsidP="00BC6C85">
                            <w:pPr>
                              <w:pStyle w:val="tabel"/>
                            </w:pPr>
                            <w:r>
                              <w:t>Ik heb het verhaal getekend zoals een kind het zou tekenen dat de zinnen niet snapt.</w:t>
                            </w:r>
                          </w:p>
                        </w:tc>
                        <w:tc>
                          <w:tcPr>
                            <w:tcW w:w="1550" w:type="dxa"/>
                            <w:vAlign w:val="center"/>
                          </w:tcPr>
                          <w:p w:rsidR="00A5241B" w:rsidRPr="00571DEB" w:rsidRDefault="00A5241B" w:rsidP="00E0346C">
                            <w:pPr>
                              <w:pStyle w:val="tabel"/>
                            </w:pPr>
                            <w:r w:rsidRPr="00571DEB">
                              <w:rPr>
                                <w:szCs w:val="28"/>
                              </w:rPr>
                              <w:sym w:font="Wingdings" w:char="004A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B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C"/>
                            </w: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A5241B" w:rsidRPr="00571DEB" w:rsidRDefault="00A5241B" w:rsidP="00E0346C">
                            <w:pPr>
                              <w:pStyle w:val="tabel"/>
                            </w:pPr>
                            <w:r w:rsidRPr="00571DEB">
                              <w:rPr>
                                <w:szCs w:val="28"/>
                              </w:rPr>
                              <w:sym w:font="Wingdings" w:char="004A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B"/>
                            </w:r>
                            <w:r w:rsidRPr="00571DEB">
                              <w:rPr>
                                <w:szCs w:val="15"/>
                              </w:rPr>
                              <w:t xml:space="preserve">     </w:t>
                            </w:r>
                            <w:r w:rsidRPr="00571DEB">
                              <w:rPr>
                                <w:szCs w:val="28"/>
                              </w:rPr>
                              <w:sym w:font="Wingdings" w:char="004C"/>
                            </w:r>
                          </w:p>
                        </w:tc>
                      </w:tr>
                    </w:tbl>
                    <w:p w:rsidR="00FE1CCA" w:rsidRDefault="00FE1CCA"/>
                  </w:txbxContent>
                </v:textbox>
                <w10:wrap type="tight" anchorx="page" anchory="page"/>
              </v:shape>
            </w:pict>
          </mc:Fallback>
        </mc:AlternateContent>
      </w:r>
      <w:r w:rsidR="0044564D">
        <w:rPr>
          <w:noProof/>
          <w:lang w:val="en-US"/>
        </w:rP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1642110</wp:posOffset>
                </wp:positionH>
                <wp:positionV relativeFrom="page">
                  <wp:posOffset>683895</wp:posOffset>
                </wp:positionV>
                <wp:extent cx="5227320" cy="9321800"/>
                <wp:effectExtent l="381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932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AD" w:rsidRDefault="00F91DAD" w:rsidP="00F91DAD">
                            <w:pPr>
                              <w:pStyle w:val="tussenkopje"/>
                            </w:pPr>
                            <w:r>
                              <w:t>Werkblad</w:t>
                            </w:r>
                          </w:p>
                          <w:p w:rsidR="00F91DAD" w:rsidRDefault="00F91DAD" w:rsidP="00F91DAD">
                            <w:pPr>
                              <w:widowControl w:val="0"/>
                              <w:tabs>
                                <w:tab w:val="left" w:pos="1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eastAsia="Cambria" w:cs="ArialMT"/>
                                <w:color w:val="00000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A5241B" w:rsidRDefault="00A5241B" w:rsidP="00A5241B">
                            <w:pPr>
                              <w:pStyle w:val="tussenkopje"/>
                            </w:pPr>
                            <w:r>
                              <w:t>Noor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Noor is met het verkeerde been uit bed gestapt.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Ze stampt van de trap af.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Ze smijt met de deur.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‘Noor heeft de bokkenpruik op’, zegt haar moeder.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‘Doe maar net of ze er niet is.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Laat haar maar in haar eigen sop gaar koken.’</w:t>
                            </w:r>
                          </w:p>
                          <w:p w:rsidR="00A5241B" w:rsidRDefault="00A5241B" w:rsidP="00A5241B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A5241B" w:rsidRDefault="00A5241B" w:rsidP="00A5241B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A5241B" w:rsidRDefault="00A5241B" w:rsidP="00A5241B">
                            <w:pPr>
                              <w:pStyle w:val="tussenkopje"/>
                            </w:pPr>
                            <w:r>
                              <w:t>Niek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Niek is een geluksvogel.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Hij heeft leuk speelgoed.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En een lieve vader en moeder.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En een goede vriend: Miek.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Miek en hij zijn twee handen op één buik.</w:t>
                            </w:r>
                          </w:p>
                          <w:p w:rsid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A5241B" w:rsidRDefault="00A5241B" w:rsidP="00A5241B">
                            <w:pPr>
                              <w:pStyle w:val="tussenkopje"/>
                            </w:pPr>
                            <w:r>
                              <w:t>Tim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Tim durft niet veel.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Als hij klimt, is hij bang dat hij valt.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Dan gilt hij als een mager speenvarken.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Maar Tim is ook aardig.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Tim pest je nooit.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Hij doet geen vlieg kwaad.</w:t>
                            </w:r>
                          </w:p>
                          <w:p w:rsid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A5241B" w:rsidRDefault="00A5241B" w:rsidP="00A5241B">
                            <w:pPr>
                              <w:pStyle w:val="tussenkopje"/>
                            </w:pPr>
                            <w:r>
                              <w:t>Bibi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Bibi blijft vaak laat op.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Dan zit ze in de klas te gapen.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Soms slaapt ze zelfs.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‘Je kunt niet zomaar op school onder zeil gaan’, zegt de juf.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‘Vanavond blijf je niet zo laat op.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Je gaat met de kippen op stok.’</w:t>
                            </w:r>
                          </w:p>
                          <w:p w:rsid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A5241B" w:rsidRDefault="00A5241B" w:rsidP="00A5241B">
                            <w:pPr>
                              <w:pStyle w:val="tussenkopje"/>
                            </w:pPr>
                            <w:r>
                              <w:t>Sil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Sil heeft ruzie met Melle.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‘Ik heb nog een appeltje met jou te schillen’, zegt hij.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‘Pas maar op, Melle.’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Hij geeft hem een klap.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De juf ziet het.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‘Jij blijft na’, zegt ze tegen Sil.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‘O nee, juf!’, roept Sil.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‘Dat is je straf’, zegt de juf.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5241B">
                              <w:rPr>
                                <w:rFonts w:cs="Arial"/>
                                <w:sz w:val="22"/>
                                <w:szCs w:val="22"/>
                              </w:rPr>
                              <w:t>‘Wie zijn billen brandt, moet op de blaren zitten.’</w:t>
                            </w:r>
                          </w:p>
                          <w:p w:rsidR="00A5241B" w:rsidRPr="00A5241B" w:rsidRDefault="00A5241B" w:rsidP="00A5241B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3" type="#_x0000_t202" style="position:absolute;margin-left:129.3pt;margin-top:53.85pt;width:411.6pt;height:73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" filled="f" stroked="f">
                <v:textbox inset=",7.2pt,,7.2pt">
                  <w:txbxContent>
                    <w:p w:rsidR="00F91DAD" w:rsidRDefault="00F91DAD" w:rsidP="00F91DAD">
                      <w:pPr>
                        <w:pStyle w:val="tussenkopje"/>
                      </w:pPr>
                      <w:r>
                        <w:t>Werkblad</w:t>
                      </w:r>
                    </w:p>
                    <w:p w:rsidR="00F91DAD" w:rsidRDefault="00F91DAD" w:rsidP="00F91DAD">
                      <w:pPr>
                        <w:widowControl w:val="0"/>
                        <w:tabs>
                          <w:tab w:val="left" w:pos="1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eastAsia="Cambria" w:cs="ArialMT"/>
                          <w:color w:val="000000"/>
                          <w:sz w:val="22"/>
                          <w:szCs w:val="22"/>
                          <w:lang w:eastAsia="en-US"/>
                        </w:rPr>
                      </w:pPr>
                    </w:p>
                    <w:p w:rsidR="00A5241B" w:rsidRDefault="00A5241B" w:rsidP="00A5241B">
                      <w:pPr>
                        <w:pStyle w:val="tussenkopje"/>
                      </w:pPr>
                      <w:r>
                        <w:t>Noor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Noor is met het verkeerde been uit bed gestapt.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Ze stampt van de trap af.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Ze smijt met de deur.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‘Noor heeft de bokkenpruik op’, zegt haar moeder.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‘Doe maar net of ze er niet is.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Laat haar maar in haar eigen sop gaar koken.’</w:t>
                      </w:r>
                    </w:p>
                    <w:p w:rsidR="00A5241B" w:rsidRDefault="00A5241B" w:rsidP="00A5241B">
                      <w:pPr>
                        <w:rPr>
                          <w:rFonts w:cs="Arial"/>
                        </w:rPr>
                      </w:pPr>
                    </w:p>
                    <w:p w:rsidR="00A5241B" w:rsidRDefault="00A5241B" w:rsidP="00A5241B">
                      <w:pPr>
                        <w:rPr>
                          <w:rFonts w:cs="Arial"/>
                        </w:rPr>
                      </w:pPr>
                    </w:p>
                    <w:p w:rsidR="00A5241B" w:rsidRDefault="00A5241B" w:rsidP="00A5241B">
                      <w:pPr>
                        <w:pStyle w:val="tussenkopje"/>
                      </w:pPr>
                      <w:r>
                        <w:t>Niek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Niek is een geluksvogel.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Hij heeft leuk speelgoed.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En een lieve vader en moeder.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En een goede vriend: Miek.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Miek en hij zijn twee handen op één buik.</w:t>
                      </w:r>
                    </w:p>
                    <w:p w:rsid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A5241B" w:rsidRDefault="00A5241B" w:rsidP="00A5241B">
                      <w:pPr>
                        <w:pStyle w:val="tussenkopje"/>
                      </w:pPr>
                      <w:r>
                        <w:t>Tim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Tim durft niet veel.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Als hij klimt, is hij bang dat hij valt.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Dan gilt hij als een mager speenvarken.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Maar Tim is ook aardig.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Tim pest je nooit.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Hij doet geen vlieg kwaad.</w:t>
                      </w:r>
                    </w:p>
                    <w:p w:rsid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A5241B" w:rsidRDefault="00A5241B" w:rsidP="00A5241B">
                      <w:pPr>
                        <w:pStyle w:val="tussenkopje"/>
                      </w:pPr>
                      <w:r>
                        <w:t>Bibi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Bibi blijft vaak laat op.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Dan zit ze in de klas te gapen.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Soms slaapt ze zelfs.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‘Je kunt niet zomaar op school onder zeil gaan’, zegt de juf.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‘Vanavond blijf je niet zo laat op.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Je gaat met de kippen op stok.’</w:t>
                      </w:r>
                    </w:p>
                    <w:p w:rsid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A5241B" w:rsidRDefault="00A5241B" w:rsidP="00A5241B">
                      <w:pPr>
                        <w:pStyle w:val="tussenkopje"/>
                      </w:pPr>
                      <w:r>
                        <w:t>Sil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Sil heeft ruzie met Melle.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‘Ik heb nog een appeltje met jou te schillen’, zegt hij.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‘Pas maar op, Melle.’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Hij geeft hem een klap.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De juf ziet het.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‘Jij blijft na’, zegt ze tegen Sil.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‘O nee, juf!’, roept Sil.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‘Dat is je straf’, zegt de juf.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5241B">
                        <w:rPr>
                          <w:rFonts w:cs="Arial"/>
                          <w:sz w:val="22"/>
                          <w:szCs w:val="22"/>
                        </w:rPr>
                        <w:t>‘Wie zijn billen brandt, moet op de blaren zitten.’</w:t>
                      </w:r>
                    </w:p>
                    <w:p w:rsidR="00A5241B" w:rsidRPr="00A5241B" w:rsidRDefault="00A5241B" w:rsidP="00A5241B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5A7786" w:rsidSect="005A7786">
      <w:headerReference w:type="default" r:id="rId18"/>
      <w:footerReference w:type="even" r:id="rId19"/>
      <w:footerReference w:type="default" r:id="rId20"/>
      <w:pgSz w:w="11900" w:h="16840"/>
      <w:pgMar w:top="1080" w:right="1080" w:bottom="1080" w:left="10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4BD0" w:rsidRDefault="000F4BD0">
      <w:r>
        <w:separator/>
      </w:r>
    </w:p>
  </w:endnote>
  <w:endnote w:type="continuationSeparator" w:id="0">
    <w:p w:rsidR="000F4BD0" w:rsidRDefault="000F4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CCA" w:rsidRDefault="00FE1CCA" w:rsidP="005A7786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FE1CCA" w:rsidRDefault="00FE1CCA" w:rsidP="005A7786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CCA" w:rsidRPr="003249C3" w:rsidRDefault="00FE1CCA" w:rsidP="005A7786">
    <w:pPr>
      <w:pStyle w:val="Voettekst"/>
      <w:framePr w:wrap="around" w:vAnchor="text" w:hAnchor="margin" w:xAlign="right" w:y="1"/>
      <w:rPr>
        <w:rStyle w:val="Paginanummer"/>
      </w:rPr>
    </w:pPr>
    <w:r w:rsidRPr="003249C3">
      <w:rPr>
        <w:rStyle w:val="Paginanummer"/>
        <w:sz w:val="16"/>
      </w:rPr>
      <w:fldChar w:fldCharType="begin"/>
    </w:r>
    <w:r w:rsidRPr="003249C3">
      <w:rPr>
        <w:rStyle w:val="Paginanummer"/>
        <w:sz w:val="16"/>
      </w:rPr>
      <w:instrText xml:space="preserve">PAGE  </w:instrText>
    </w:r>
    <w:r w:rsidRPr="003249C3">
      <w:rPr>
        <w:rStyle w:val="Paginanummer"/>
        <w:sz w:val="16"/>
      </w:rPr>
      <w:fldChar w:fldCharType="separate"/>
    </w:r>
    <w:r w:rsidR="00354EA2">
      <w:rPr>
        <w:rStyle w:val="Paginanummer"/>
        <w:noProof/>
        <w:sz w:val="16"/>
      </w:rPr>
      <w:t>3</w:t>
    </w:r>
    <w:r w:rsidRPr="003249C3">
      <w:rPr>
        <w:rStyle w:val="Paginanummer"/>
        <w:sz w:val="16"/>
      </w:rPr>
      <w:fldChar w:fldCharType="end"/>
    </w:r>
  </w:p>
  <w:p w:rsidR="00FE1CCA" w:rsidRPr="00070022" w:rsidRDefault="00070022" w:rsidP="00070022">
    <w:pPr>
      <w:pStyle w:val="voettekst0"/>
    </w:pPr>
    <w:r w:rsidRPr="00070022">
      <w:t>Weet jij wat er wordt bedoeld?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4BD0" w:rsidRDefault="000F4BD0">
      <w:r>
        <w:separator/>
      </w:r>
    </w:p>
  </w:footnote>
  <w:footnote w:type="continuationSeparator" w:id="0">
    <w:p w:rsidR="000F4BD0" w:rsidRDefault="000F4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CCA" w:rsidRDefault="00354EA2">
    <w:pPr>
      <w:pStyle w:val="Koptekst"/>
    </w:pPr>
    <w:bookmarkStart w:id="4" w:name="_MacBuGuideStaticData_2588V"/>
    <w:bookmarkStart w:id="5" w:name="_MacBuGuideStaticData_820H"/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-474980</wp:posOffset>
          </wp:positionH>
          <wp:positionV relativeFrom="paragraph">
            <wp:posOffset>-20955</wp:posOffset>
          </wp:positionV>
          <wp:extent cx="1328420" cy="1328420"/>
          <wp:effectExtent l="0" t="0" r="0" b="0"/>
          <wp:wrapTight wrapText="bothSides">
            <wp:wrapPolygon edited="0">
              <wp:start x="0" y="0"/>
              <wp:lineTo x="0" y="929"/>
              <wp:lineTo x="1549" y="4956"/>
              <wp:lineTo x="1859" y="9912"/>
              <wp:lineTo x="3098" y="14868"/>
              <wp:lineTo x="1859" y="17346"/>
              <wp:lineTo x="1859" y="18585"/>
              <wp:lineTo x="2168" y="19824"/>
              <wp:lineTo x="3407" y="21373"/>
              <wp:lineTo x="5885" y="21373"/>
              <wp:lineTo x="8363" y="19824"/>
              <wp:lineTo x="9912" y="15797"/>
              <wp:lineTo x="9602" y="10222"/>
              <wp:lineTo x="18585" y="5576"/>
              <wp:lineTo x="18585" y="4956"/>
              <wp:lineTo x="21373" y="3407"/>
              <wp:lineTo x="21373" y="0"/>
              <wp:lineTo x="13319" y="0"/>
              <wp:lineTo x="0" y="0"/>
            </wp:wrapPolygon>
          </wp:wrapTight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8420" cy="1328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25400</wp:posOffset>
          </wp:positionH>
          <wp:positionV relativeFrom="page">
            <wp:posOffset>2171700</wp:posOffset>
          </wp:positionV>
          <wp:extent cx="838200" cy="8496300"/>
          <wp:effectExtent l="0" t="0" r="0" b="0"/>
          <wp:wrapTight wrapText="bothSides">
            <wp:wrapPolygon edited="0">
              <wp:start x="0" y="0"/>
              <wp:lineTo x="0" y="21552"/>
              <wp:lineTo x="21109" y="21552"/>
              <wp:lineTo x="21109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49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1CCA">
      <w:rPr>
        <w:noProof/>
        <w:lang w:val="en-US"/>
      </w:rPr>
      <w:t xml:space="preserve"> </w:t>
    </w:r>
  </w:p>
  <w:bookmarkEnd w:id="4"/>
  <w:bookmarkEnd w:id="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844A3"/>
    <w:multiLevelType w:val="hybridMultilevel"/>
    <w:tmpl w:val="FA10FD64"/>
    <w:lvl w:ilvl="0" w:tplc="6B620A72">
      <w:start w:val="4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Cambria" w:hAnsi="Symbol" w:cs="ArialMT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00511A"/>
    <w:multiLevelType w:val="hybridMultilevel"/>
    <w:tmpl w:val="937224AA"/>
    <w:lvl w:ilvl="0" w:tplc="9AB46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81662"/>
    <w:multiLevelType w:val="hybridMultilevel"/>
    <w:tmpl w:val="BD8C3782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C429D2"/>
    <w:multiLevelType w:val="hybridMultilevel"/>
    <w:tmpl w:val="37284374"/>
    <w:lvl w:ilvl="0" w:tplc="4DA2CD5A">
      <w:start w:val="1"/>
      <w:numFmt w:val="decimal"/>
      <w:pStyle w:val="opsomming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3A6BFA"/>
    <w:multiLevelType w:val="multilevel"/>
    <w:tmpl w:val="658C43B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Goudy Stout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5625933"/>
    <w:multiLevelType w:val="hybridMultilevel"/>
    <w:tmpl w:val="658C43B0"/>
    <w:lvl w:ilvl="0" w:tplc="B880A45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Goudy Stout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D44C6C"/>
    <w:multiLevelType w:val="hybridMultilevel"/>
    <w:tmpl w:val="3B967180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2" style="mso-position-vertical-relative:page" fill="f" fillcolor="white" stroke="f">
      <v:fill color="white" on="f"/>
      <v:stroke on="f"/>
      <o:colormru v:ext="edit" colors="#423477"/>
      <o:colormenu v:ext="edit" fillcolor="#4234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1"/>
    <w:docVar w:name="OpenInPublishingView" w:val="0"/>
    <w:docVar w:name="PublishingViewTables" w:val="0"/>
    <w:docVar w:name="ShowOutlines" w:val="1"/>
  </w:docVars>
  <w:rsids>
    <w:rsidRoot w:val="00070022"/>
    <w:rsid w:val="00023639"/>
    <w:rsid w:val="00031289"/>
    <w:rsid w:val="00070022"/>
    <w:rsid w:val="000F4BD0"/>
    <w:rsid w:val="000F68D4"/>
    <w:rsid w:val="0011259B"/>
    <w:rsid w:val="00115357"/>
    <w:rsid w:val="001E0C29"/>
    <w:rsid w:val="001F41A5"/>
    <w:rsid w:val="00215828"/>
    <w:rsid w:val="002244F9"/>
    <w:rsid w:val="00252792"/>
    <w:rsid w:val="0029512E"/>
    <w:rsid w:val="00305FAC"/>
    <w:rsid w:val="00354EA2"/>
    <w:rsid w:val="0039732A"/>
    <w:rsid w:val="00405627"/>
    <w:rsid w:val="0044564D"/>
    <w:rsid w:val="0049708D"/>
    <w:rsid w:val="004C2776"/>
    <w:rsid w:val="004F5EA8"/>
    <w:rsid w:val="005003EB"/>
    <w:rsid w:val="005311B6"/>
    <w:rsid w:val="00563548"/>
    <w:rsid w:val="005A069A"/>
    <w:rsid w:val="005A7786"/>
    <w:rsid w:val="005C13A0"/>
    <w:rsid w:val="00656B69"/>
    <w:rsid w:val="00657A24"/>
    <w:rsid w:val="00675F61"/>
    <w:rsid w:val="00694AEE"/>
    <w:rsid w:val="00696FC5"/>
    <w:rsid w:val="006B596F"/>
    <w:rsid w:val="006D6AB0"/>
    <w:rsid w:val="00706B4C"/>
    <w:rsid w:val="00881662"/>
    <w:rsid w:val="0093667B"/>
    <w:rsid w:val="00957275"/>
    <w:rsid w:val="009E5557"/>
    <w:rsid w:val="00A43B2C"/>
    <w:rsid w:val="00A5241B"/>
    <w:rsid w:val="00AB723A"/>
    <w:rsid w:val="00AD1147"/>
    <w:rsid w:val="00B47D1A"/>
    <w:rsid w:val="00B83421"/>
    <w:rsid w:val="00BC6C85"/>
    <w:rsid w:val="00C53A86"/>
    <w:rsid w:val="00C84C3D"/>
    <w:rsid w:val="00CB0FF2"/>
    <w:rsid w:val="00CE6EFC"/>
    <w:rsid w:val="00CE79C1"/>
    <w:rsid w:val="00D5236E"/>
    <w:rsid w:val="00D856F3"/>
    <w:rsid w:val="00DC38D5"/>
    <w:rsid w:val="00E0346C"/>
    <w:rsid w:val="00E46E5B"/>
    <w:rsid w:val="00E75FE6"/>
    <w:rsid w:val="00EF1AE9"/>
    <w:rsid w:val="00F43A08"/>
    <w:rsid w:val="00F91DAD"/>
    <w:rsid w:val="00FA7DA9"/>
    <w:rsid w:val="00FE1CCA"/>
    <w:rsid w:val="00FF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 style="mso-position-vertical-relative:page" fill="f" fillcolor="white" stroke="f">
      <v:fill color="white" on="f"/>
      <v:stroke on="f"/>
      <o:colormru v:ext="edit" colors="#423477"/>
      <o:colormenu v:ext="edit" fillcolor="#423477"/>
    </o:shapedefaults>
    <o:shapelayout v:ext="edit">
      <o:idmap v:ext="edit" data="1"/>
      <o:regrouptable v:ext="edit">
        <o:entry new="1" old="0"/>
      </o:regrouptable>
    </o:shapelayout>
  </w:shapeDefaults>
  <w:doNotEmbedSmartTags/>
  <w:decimalSymbol w:val=","/>
  <w:listSeparator w:val=";"/>
  <w14:docId w14:val="5F255131"/>
  <w15:chartTrackingRefBased/>
  <w15:docId w15:val="{48CF2B9C-E86B-4ACC-8AB0-B7213247D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45594"/>
    <w:rPr>
      <w:rFonts w:ascii="Arial" w:eastAsia="Times New Roman" w:hAnsi="Arial"/>
    </w:rPr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table" w:customStyle="1" w:styleId="TableNormal">
    <w:name w:val="Table Normal"/>
    <w:semiHidden/>
    <w:rsid w:val="00316BA2"/>
    <w:pPr>
      <w:spacing w:after="200"/>
    </w:pPr>
    <w:rPr>
      <w:sz w:val="24"/>
      <w:szCs w:val="24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semiHidden/>
    <w:unhideWhenUsed/>
    <w:rsid w:val="0040655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06557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semiHidden/>
    <w:unhideWhenUsed/>
    <w:rsid w:val="0040655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06557"/>
    <w:rPr>
      <w:sz w:val="24"/>
      <w:szCs w:val="24"/>
    </w:rPr>
  </w:style>
  <w:style w:type="paragraph" w:customStyle="1" w:styleId="legendatabel">
    <w:name w:val="legenda tabel"/>
    <w:basedOn w:val="plattetekst"/>
    <w:rsid w:val="00B83421"/>
    <w:rPr>
      <w:color w:val="6B58DA"/>
      <w:sz w:val="16"/>
      <w:szCs w:val="18"/>
    </w:rPr>
  </w:style>
  <w:style w:type="paragraph" w:customStyle="1" w:styleId="plattetekst">
    <w:name w:val="platte tekst"/>
    <w:basedOn w:val="Standaard"/>
    <w:link w:val="plattetekstChar"/>
    <w:rsid w:val="001F41A5"/>
    <w:pPr>
      <w:widowControl w:val="0"/>
      <w:autoSpaceDE w:val="0"/>
      <w:autoSpaceDN w:val="0"/>
      <w:adjustRightInd w:val="0"/>
      <w:spacing w:line="360" w:lineRule="auto"/>
      <w:jc w:val="both"/>
      <w:textAlignment w:val="center"/>
    </w:pPr>
    <w:rPr>
      <w:rFonts w:eastAsia="Cambria" w:cs="ArialMT"/>
      <w:color w:val="000000"/>
      <w:sz w:val="22"/>
      <w:szCs w:val="22"/>
      <w:lang w:eastAsia="en-US"/>
    </w:rPr>
  </w:style>
  <w:style w:type="character" w:customStyle="1" w:styleId="plattetekstChar">
    <w:name w:val="platte tekst Char"/>
    <w:basedOn w:val="Standaardalinea-lettertype"/>
    <w:link w:val="plattetekst"/>
    <w:rsid w:val="001F41A5"/>
    <w:rPr>
      <w:rFonts w:ascii="Arial" w:eastAsia="Cambria" w:hAnsi="Arial" w:cs="ArialMT"/>
      <w:color w:val="000000"/>
      <w:sz w:val="22"/>
      <w:szCs w:val="22"/>
      <w:lang w:val="nl-NL" w:eastAsia="en-US" w:bidi="ar-SA"/>
    </w:rPr>
  </w:style>
  <w:style w:type="character" w:styleId="Paginanummer">
    <w:name w:val="page number"/>
    <w:basedOn w:val="Standaardalinea-lettertype"/>
    <w:uiPriority w:val="99"/>
    <w:semiHidden/>
    <w:unhideWhenUsed/>
    <w:rsid w:val="00761AE7"/>
  </w:style>
  <w:style w:type="character" w:styleId="Hyperlink">
    <w:name w:val="Hyperlink"/>
    <w:basedOn w:val="Standaardalinea-lettertype"/>
    <w:rsid w:val="00045594"/>
    <w:rPr>
      <w:color w:val="0000FF"/>
      <w:u w:val="single"/>
    </w:rPr>
  </w:style>
  <w:style w:type="table" w:styleId="Tabelraster">
    <w:name w:val="Table Grid"/>
    <w:basedOn w:val="Standaardtabel"/>
    <w:rsid w:val="00181C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ussenkopje">
    <w:name w:val="tussenkopje"/>
    <w:basedOn w:val="Standaard"/>
    <w:link w:val="tussenkopjeChar"/>
    <w:rsid w:val="00E46E5B"/>
    <w:pPr>
      <w:widowControl w:val="0"/>
      <w:autoSpaceDE w:val="0"/>
      <w:autoSpaceDN w:val="0"/>
      <w:adjustRightInd w:val="0"/>
      <w:spacing w:line="360" w:lineRule="auto"/>
      <w:jc w:val="both"/>
      <w:textAlignment w:val="center"/>
    </w:pPr>
    <w:rPr>
      <w:rFonts w:eastAsia="Cambria" w:cs="Arial-BoldMT"/>
      <w:b/>
      <w:bCs/>
      <w:color w:val="F19400"/>
      <w:sz w:val="22"/>
      <w:szCs w:val="22"/>
      <w:lang w:eastAsia="en-US"/>
    </w:rPr>
  </w:style>
  <w:style w:type="character" w:customStyle="1" w:styleId="tussenkopjeChar">
    <w:name w:val="tussenkopje Char"/>
    <w:basedOn w:val="Standaardalinea-lettertype"/>
    <w:link w:val="tussenkopje"/>
    <w:rsid w:val="00DC38D5"/>
    <w:rPr>
      <w:rFonts w:ascii="Arial" w:eastAsia="Cambria" w:hAnsi="Arial" w:cs="Arial-BoldMT"/>
      <w:b/>
      <w:bCs/>
      <w:color w:val="F19400"/>
      <w:sz w:val="22"/>
      <w:szCs w:val="22"/>
      <w:lang w:val="nl-NL" w:eastAsia="en-US" w:bidi="ar-SA"/>
    </w:rPr>
  </w:style>
  <w:style w:type="paragraph" w:customStyle="1" w:styleId="titel">
    <w:name w:val="titel"/>
    <w:basedOn w:val="Standaard"/>
    <w:rsid w:val="00DC38D5"/>
    <w:pPr>
      <w:jc w:val="right"/>
    </w:pPr>
    <w:rPr>
      <w:b/>
      <w:color w:val="FFFFFF"/>
      <w:sz w:val="28"/>
    </w:rPr>
  </w:style>
  <w:style w:type="paragraph" w:customStyle="1" w:styleId="opsomming">
    <w:name w:val="opsomming"/>
    <w:basedOn w:val="Standaard"/>
    <w:rsid w:val="001F41A5"/>
    <w:pPr>
      <w:widowControl w:val="0"/>
      <w:numPr>
        <w:numId w:val="2"/>
      </w:numPr>
      <w:tabs>
        <w:tab w:val="left" w:pos="426"/>
      </w:tabs>
      <w:autoSpaceDE w:val="0"/>
      <w:autoSpaceDN w:val="0"/>
      <w:adjustRightInd w:val="0"/>
      <w:spacing w:line="360" w:lineRule="auto"/>
      <w:ind w:left="426" w:hanging="426"/>
      <w:contextualSpacing/>
      <w:textAlignment w:val="center"/>
    </w:pPr>
    <w:rPr>
      <w:rFonts w:eastAsia="Cambria" w:cs="ArialMT"/>
      <w:color w:val="000000"/>
      <w:spacing w:val="-3"/>
      <w:sz w:val="22"/>
      <w:szCs w:val="22"/>
      <w:lang w:eastAsia="en-US"/>
    </w:rPr>
  </w:style>
  <w:style w:type="paragraph" w:customStyle="1" w:styleId="tabel">
    <w:name w:val="tabel"/>
    <w:basedOn w:val="Standaard"/>
    <w:rsid w:val="00DC38D5"/>
    <w:rPr>
      <w:sz w:val="22"/>
    </w:rPr>
  </w:style>
  <w:style w:type="paragraph" w:customStyle="1" w:styleId="tabelkop">
    <w:name w:val="tabel kop"/>
    <w:basedOn w:val="Standaard"/>
    <w:rsid w:val="00DC38D5"/>
    <w:rPr>
      <w:b/>
      <w:color w:val="FFFFFF"/>
      <w:sz w:val="22"/>
    </w:rPr>
  </w:style>
  <w:style w:type="paragraph" w:customStyle="1" w:styleId="titelvervolgpagina">
    <w:name w:val="titel vervolgpagina"/>
    <w:basedOn w:val="Standaard"/>
    <w:rsid w:val="00DC38D5"/>
    <w:rPr>
      <w:b/>
      <w:color w:val="FFFFFF"/>
      <w:sz w:val="28"/>
    </w:rPr>
  </w:style>
  <w:style w:type="paragraph" w:customStyle="1" w:styleId="voettekst0">
    <w:name w:val="voettekst"/>
    <w:basedOn w:val="Voettekst"/>
    <w:rsid w:val="00305FAC"/>
    <w:pPr>
      <w:ind w:right="360"/>
      <w:jc w:val="right"/>
    </w:pPr>
    <w:rPr>
      <w:i/>
      <w:color w:val="FF9900"/>
      <w:sz w:val="16"/>
    </w:rPr>
  </w:style>
  <w:style w:type="paragraph" w:customStyle="1" w:styleId="paginanummer0">
    <w:name w:val="paginanummer"/>
    <w:basedOn w:val="Voettekst"/>
    <w:rsid w:val="00305FAC"/>
    <w:pPr>
      <w:framePr w:wrap="around" w:vAnchor="text" w:hAnchor="margin" w:xAlign="right" w:y="1"/>
    </w:pPr>
    <w:rPr>
      <w:sz w:val="16"/>
    </w:rPr>
  </w:style>
  <w:style w:type="character" w:styleId="GevolgdeHyperlink">
    <w:name w:val="FollowedHyperlink"/>
    <w:basedOn w:val="Standaardalinea-lettertype"/>
    <w:rsid w:val="00354E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4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preekwoord.nl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synoniemen.net/index.php?zoekterm=betekenen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credimail.com/app/?tag=emoticon_click_me_im2_re&amp;lang=19&amp;version=6054478&amp;setup_id=19000007&amp;aff_id=603557&amp;tID=605824&amp;addon=IncrediMail&amp;upn=209a53ca-b03a-48c0-a517-320a425ae905&amp;id=95202&amp;guid=35190DB1-AD79-496D-8239-2E33FFF7F55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preekwoord.nl/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ynoniemen.net/index.php?zoekterm=betekenen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en\Studio%20Maan\10%20digitop2\sjabloon\gevuld%20sjabloon%20opdracht3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gevuld sjabloon opdracht3.dot</Template>
  <TotalTime>1</TotalTime>
  <Pages>5</Pages>
  <Words>3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</vt:lpstr>
    </vt:vector>
  </TitlesOfParts>
  <Company>Verbaal Bureau voor visuele Communicatie</Company>
  <LinksUpToDate>false</LinksUpToDate>
  <CharactersWithSpaces>19</CharactersWithSpaces>
  <SharedDoc>false</SharedDoc>
  <HLinks>
    <vt:vector size="18" baseType="variant">
      <vt:variant>
        <vt:i4>7012384</vt:i4>
      </vt:variant>
      <vt:variant>
        <vt:i4>9</vt:i4>
      </vt:variant>
      <vt:variant>
        <vt:i4>0</vt:i4>
      </vt:variant>
      <vt:variant>
        <vt:i4>5</vt:i4>
      </vt:variant>
      <vt:variant>
        <vt:lpwstr>http://spreekwoorden.nl/populaire-zoekwoorden/</vt:lpwstr>
      </vt:variant>
      <vt:variant>
        <vt:lpwstr/>
      </vt:variant>
      <vt:variant>
        <vt:i4>7471217</vt:i4>
      </vt:variant>
      <vt:variant>
        <vt:i4>6</vt:i4>
      </vt:variant>
      <vt:variant>
        <vt:i4>0</vt:i4>
      </vt:variant>
      <vt:variant>
        <vt:i4>5</vt:i4>
      </vt:variant>
      <vt:variant>
        <vt:lpwstr>http://www.spreekwoord.nl/</vt:lpwstr>
      </vt:variant>
      <vt:variant>
        <vt:lpwstr/>
      </vt:variant>
      <vt:variant>
        <vt:i4>1704030</vt:i4>
      </vt:variant>
      <vt:variant>
        <vt:i4>0</vt:i4>
      </vt:variant>
      <vt:variant>
        <vt:i4>0</vt:i4>
      </vt:variant>
      <vt:variant>
        <vt:i4>5</vt:i4>
      </vt:variant>
      <vt:variant>
        <vt:lpwstr>http://www.incredimail.com/app/?tag=emoticon_click_me_im2_re&amp;lang=19&amp;version=6054478&amp;setup_id=19000007&amp;aff_id=603557&amp;tID=605824&amp;addon=IncrediMail&amp;upn=209a53ca-b03a-48c0-a517-320a425ae905&amp;id=95202&amp;guid=35190DB1-AD79-496D-8239-2E33FFF7F554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Marga</dc:creator>
  <cp:keywords/>
  <cp:lastModifiedBy>Bianca Kuiphuis</cp:lastModifiedBy>
  <cp:revision>2</cp:revision>
  <cp:lastPrinted>2009-06-04T08:30:00Z</cp:lastPrinted>
  <dcterms:created xsi:type="dcterms:W3CDTF">2018-10-15T12:41:00Z</dcterms:created>
  <dcterms:modified xsi:type="dcterms:W3CDTF">2018-10-15T12:41:00Z</dcterms:modified>
</cp:coreProperties>
</file>